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318" w:rsidRPr="009C5EC1" w:rsidRDefault="00962318" w:rsidP="00962318">
      <w:pPr>
        <w:jc w:val="center"/>
        <w:rPr>
          <w:rFonts w:ascii="楷体" w:eastAsia="楷体" w:hAnsi="楷体"/>
          <w:b/>
          <w:sz w:val="28"/>
          <w:szCs w:val="28"/>
        </w:rPr>
      </w:pPr>
      <w:r w:rsidRPr="009C5EC1">
        <w:rPr>
          <w:rFonts w:ascii="楷体" w:eastAsia="楷体" w:hAnsi="楷体" w:hint="eastAsia"/>
          <w:b/>
          <w:sz w:val="28"/>
          <w:szCs w:val="28"/>
        </w:rPr>
        <w:t>如何</w:t>
      </w:r>
      <w:r w:rsidR="00155CA5">
        <w:rPr>
          <w:rFonts w:ascii="楷体" w:eastAsia="楷体" w:hAnsi="楷体" w:hint="eastAsia"/>
          <w:b/>
          <w:sz w:val="28"/>
          <w:szCs w:val="28"/>
        </w:rPr>
        <w:t>在</w:t>
      </w:r>
      <w:proofErr w:type="spellStart"/>
      <w:r w:rsidR="00155CA5">
        <w:rPr>
          <w:rFonts w:ascii="楷体" w:eastAsia="楷体" w:hAnsi="楷体" w:hint="eastAsia"/>
          <w:b/>
          <w:sz w:val="28"/>
          <w:szCs w:val="28"/>
        </w:rPr>
        <w:t>GeoMapping</w:t>
      </w:r>
      <w:proofErr w:type="spellEnd"/>
      <w:r w:rsidR="00155CA5">
        <w:rPr>
          <w:rFonts w:ascii="楷体" w:eastAsia="楷体" w:hAnsi="楷体" w:hint="eastAsia"/>
          <w:b/>
          <w:sz w:val="28"/>
          <w:szCs w:val="28"/>
        </w:rPr>
        <w:t>子系统中实现图片定位</w:t>
      </w:r>
    </w:p>
    <w:p w:rsidR="00962318" w:rsidRPr="00846E27" w:rsidRDefault="00962318" w:rsidP="00A2046D">
      <w:pPr>
        <w:spacing w:beforeLines="50" w:afterLines="50"/>
        <w:ind w:firstLineChars="200" w:firstLine="482"/>
        <w:rPr>
          <w:rFonts w:ascii="楷体" w:eastAsia="楷体" w:hAnsi="楷体"/>
          <w:b/>
          <w:color w:val="C00000"/>
          <w:sz w:val="24"/>
          <w:szCs w:val="24"/>
        </w:rPr>
      </w:pPr>
      <w:r w:rsidRPr="00846E27">
        <w:rPr>
          <w:rFonts w:ascii="楷体" w:eastAsia="楷体" w:hAnsi="楷体" w:hint="eastAsia"/>
          <w:b/>
          <w:color w:val="C00000"/>
          <w:sz w:val="24"/>
          <w:szCs w:val="24"/>
        </w:rPr>
        <w:t>【申明】以下经验分享，纯属个人经验总结，如有不妥之处，请多多指教！</w:t>
      </w:r>
    </w:p>
    <w:p w:rsidR="00962318" w:rsidRPr="000E7A03" w:rsidRDefault="00962318" w:rsidP="00962318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【</w:t>
      </w:r>
      <w:r>
        <w:rPr>
          <w:rFonts w:ascii="楷体" w:eastAsia="楷体" w:hAnsi="楷体" w:hint="eastAsia"/>
          <w:b/>
          <w:sz w:val="24"/>
          <w:szCs w:val="24"/>
        </w:rPr>
        <w:t>问题的提出</w:t>
      </w:r>
      <w:r>
        <w:rPr>
          <w:rFonts w:ascii="楷体" w:eastAsia="楷体" w:hAnsi="楷体" w:hint="eastAsia"/>
          <w:sz w:val="24"/>
          <w:szCs w:val="24"/>
        </w:rPr>
        <w:t>】</w:t>
      </w:r>
    </w:p>
    <w:p w:rsidR="003B47DA" w:rsidRDefault="00A2046D" w:rsidP="00814DE4">
      <w:pPr>
        <w:rPr>
          <w:rFonts w:ascii="楷体" w:eastAsia="楷体" w:hAnsi="楷体" w:hint="eastAsia"/>
          <w:sz w:val="24"/>
          <w:szCs w:val="24"/>
        </w:rPr>
      </w:pPr>
      <w:r>
        <w:rPr>
          <w:rFonts w:hint="eastAsia"/>
        </w:rPr>
        <w:t xml:space="preserve">     </w:t>
      </w:r>
      <w:r w:rsidRPr="00A2046D">
        <w:rPr>
          <w:rFonts w:ascii="楷体" w:eastAsia="楷体" w:hAnsi="楷体" w:hint="eastAsia"/>
          <w:sz w:val="24"/>
          <w:szCs w:val="24"/>
        </w:rPr>
        <w:t>在大家的工作中，</w:t>
      </w:r>
      <w:r w:rsidR="00955076">
        <w:rPr>
          <w:rFonts w:ascii="楷体" w:eastAsia="楷体" w:hAnsi="楷体" w:hint="eastAsia"/>
          <w:sz w:val="24"/>
          <w:szCs w:val="24"/>
        </w:rPr>
        <w:t>有时需要用到老的解释成果，或者是收集的其他的</w:t>
      </w:r>
      <w:proofErr w:type="gramStart"/>
      <w:r w:rsidR="00955076">
        <w:rPr>
          <w:rFonts w:ascii="楷体" w:eastAsia="楷体" w:hAnsi="楷体" w:hint="eastAsia"/>
          <w:sz w:val="24"/>
          <w:szCs w:val="24"/>
        </w:rPr>
        <w:t>人成果</w:t>
      </w:r>
      <w:proofErr w:type="gramEnd"/>
      <w:r w:rsidR="00955076">
        <w:rPr>
          <w:rFonts w:ascii="楷体" w:eastAsia="楷体" w:hAnsi="楷体" w:hint="eastAsia"/>
          <w:sz w:val="24"/>
          <w:szCs w:val="24"/>
        </w:rPr>
        <w:t>图，来指导我们目前的工作，由于各种原因，我们有时无法获取成果数据文件，只能收集到一些图件。</w:t>
      </w:r>
    </w:p>
    <w:p w:rsidR="00955076" w:rsidRDefault="00955076" w:rsidP="00814DE4">
      <w:pPr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在使用这些老的图件时，需要我们把这些图件与我们目前的工作范围进行叠合显示，来指导我们目前工作。但把这些老的图件插入的工作区中，就需要对图件进行定位，使其与我们的工作范围基本一致</w:t>
      </w:r>
      <w:r w:rsidR="00AF1597">
        <w:rPr>
          <w:rFonts w:ascii="楷体" w:eastAsia="楷体" w:hAnsi="楷体" w:hint="eastAsia"/>
          <w:sz w:val="24"/>
          <w:szCs w:val="24"/>
        </w:rPr>
        <w:t>。</w:t>
      </w:r>
    </w:p>
    <w:p w:rsidR="00AF1597" w:rsidRPr="00A2046D" w:rsidRDefault="00AF1597" w:rsidP="00814DE4">
      <w:pPr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下面以一个属性平面图（新成果）和一个等值线（老成果）的叠合显示为例来介绍图片定位功能。</w:t>
      </w:r>
      <w:r w:rsidR="00911E79">
        <w:rPr>
          <w:rFonts w:ascii="楷体" w:eastAsia="楷体" w:hAnsi="楷体" w:hint="eastAsia"/>
          <w:sz w:val="24"/>
          <w:szCs w:val="24"/>
        </w:rPr>
        <w:t>在图片定位时，往往选取一些标志点（比如井点）作为基准点。</w:t>
      </w:r>
      <w:r>
        <w:rPr>
          <w:rFonts w:ascii="楷体" w:eastAsia="楷体" w:hAnsi="楷体" w:hint="eastAsia"/>
          <w:sz w:val="24"/>
          <w:szCs w:val="24"/>
        </w:rPr>
        <w:t>具体步骤如下：</w:t>
      </w:r>
    </w:p>
    <w:p w:rsidR="00E77F40" w:rsidRDefault="00E77F40" w:rsidP="00AF1597">
      <w:pPr>
        <w:jc w:val="center"/>
      </w:pPr>
      <w:r>
        <w:rPr>
          <w:noProof/>
        </w:rPr>
        <w:drawing>
          <wp:inline distT="0" distB="0" distL="0" distR="0">
            <wp:extent cx="3509596" cy="2483705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061" cy="2481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F40" w:rsidRPr="00911E79" w:rsidRDefault="00AF1597" w:rsidP="00AF1597">
      <w:pPr>
        <w:jc w:val="center"/>
        <w:rPr>
          <w:rFonts w:ascii="楷体" w:eastAsia="楷体" w:hAnsi="楷体" w:hint="eastAsia"/>
          <w:sz w:val="24"/>
          <w:szCs w:val="24"/>
        </w:rPr>
      </w:pPr>
      <w:r w:rsidRPr="00911E79">
        <w:rPr>
          <w:rFonts w:ascii="楷体" w:eastAsia="楷体" w:hAnsi="楷体" w:hint="eastAsia"/>
          <w:sz w:val="24"/>
          <w:szCs w:val="24"/>
        </w:rPr>
        <w:t>图1：属性图（新成果）</w:t>
      </w:r>
    </w:p>
    <w:p w:rsidR="00AF1597" w:rsidRDefault="00AF1597" w:rsidP="00AF1597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3597519" cy="2572642"/>
            <wp:effectExtent l="19050" t="0" r="2931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445" cy="2573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597" w:rsidRPr="00911E79" w:rsidRDefault="00AF1597" w:rsidP="00AF1597">
      <w:pPr>
        <w:jc w:val="center"/>
        <w:rPr>
          <w:rFonts w:ascii="楷体" w:eastAsia="楷体" w:hAnsi="楷体" w:hint="eastAsia"/>
          <w:sz w:val="24"/>
          <w:szCs w:val="24"/>
        </w:rPr>
      </w:pPr>
      <w:r w:rsidRPr="00911E79">
        <w:rPr>
          <w:rFonts w:ascii="楷体" w:eastAsia="楷体" w:hAnsi="楷体" w:hint="eastAsia"/>
          <w:sz w:val="24"/>
          <w:szCs w:val="24"/>
        </w:rPr>
        <w:t>图2：等值线图（老成果）</w:t>
      </w:r>
    </w:p>
    <w:p w:rsidR="00AF1597" w:rsidRPr="00911E79" w:rsidRDefault="00911E79" w:rsidP="00911E79">
      <w:pPr>
        <w:pStyle w:val="af0"/>
        <w:numPr>
          <w:ilvl w:val="0"/>
          <w:numId w:val="12"/>
        </w:numPr>
        <w:ind w:firstLineChars="0"/>
        <w:rPr>
          <w:rFonts w:ascii="楷体" w:eastAsia="楷体" w:hAnsi="楷体" w:hint="eastAsia"/>
          <w:szCs w:val="24"/>
        </w:rPr>
      </w:pPr>
      <w:r w:rsidRPr="00911E79">
        <w:rPr>
          <w:rFonts w:ascii="楷体" w:eastAsia="楷体" w:hAnsi="楷体" w:hint="eastAsia"/>
          <w:szCs w:val="24"/>
        </w:rPr>
        <w:t>在成图中把新的成果显示，尤其是标志点数据，比如井。</w:t>
      </w:r>
    </w:p>
    <w:p w:rsidR="00911E79" w:rsidRDefault="00911E79" w:rsidP="00911E79">
      <w:pPr>
        <w:pStyle w:val="af0"/>
        <w:numPr>
          <w:ilvl w:val="0"/>
          <w:numId w:val="12"/>
        </w:numPr>
        <w:ind w:firstLineChars="0"/>
        <w:rPr>
          <w:rFonts w:hint="eastAsia"/>
        </w:rPr>
      </w:pPr>
      <w:r>
        <w:rPr>
          <w:rFonts w:hint="eastAsia"/>
        </w:rPr>
        <w:t>在工具栏中点击</w:t>
      </w:r>
      <w:r>
        <w:rPr>
          <w:rFonts w:hint="eastAsia"/>
          <w:noProof/>
        </w:rPr>
        <w:drawing>
          <wp:inline distT="0" distB="0" distL="0" distR="0">
            <wp:extent cx="907073" cy="281722"/>
            <wp:effectExtent l="19050" t="0" r="7327" b="0"/>
            <wp:docPr id="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317" cy="28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红框中</w:t>
      </w:r>
      <w:r>
        <w:rPr>
          <w:rFonts w:hint="eastAsia"/>
        </w:rPr>
        <w:t>Image</w:t>
      </w:r>
      <w:r>
        <w:rPr>
          <w:rFonts w:hint="eastAsia"/>
        </w:rPr>
        <w:t>按钮，选择要定位的图片。</w:t>
      </w:r>
    </w:p>
    <w:p w:rsidR="00911E79" w:rsidRDefault="00911E79" w:rsidP="00911E79">
      <w:pPr>
        <w:pStyle w:val="af0"/>
        <w:numPr>
          <w:ilvl w:val="0"/>
          <w:numId w:val="12"/>
        </w:numPr>
        <w:ind w:firstLineChars="0"/>
        <w:rPr>
          <w:rFonts w:hint="eastAsia"/>
        </w:rPr>
      </w:pPr>
      <w:r>
        <w:rPr>
          <w:rFonts w:hint="eastAsia"/>
        </w:rPr>
        <w:t>在插入图片后，缺省弹出定位界面，如下图，可以更改</w:t>
      </w:r>
      <w:r w:rsidR="00FC7894">
        <w:rPr>
          <w:rFonts w:hint="eastAsia"/>
        </w:rPr>
        <w:t>图片的</w:t>
      </w:r>
      <w:r w:rsidR="00FC7894">
        <w:rPr>
          <w:rFonts w:hint="eastAsia"/>
        </w:rPr>
        <w:t>XY</w:t>
      </w:r>
      <w:r w:rsidR="00FC7894">
        <w:rPr>
          <w:rFonts w:hint="eastAsia"/>
        </w:rPr>
        <w:t>坐标、宽高以及透明度等属性。</w:t>
      </w:r>
    </w:p>
    <w:p w:rsidR="00911E79" w:rsidRDefault="00911E79" w:rsidP="00FC7894">
      <w:pPr>
        <w:ind w:left="408"/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4681903" cy="2720961"/>
            <wp:effectExtent l="19050" t="0" r="4397" b="0"/>
            <wp:docPr id="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290" cy="2721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894" w:rsidRPr="00911E79" w:rsidRDefault="00FC7894" w:rsidP="00FC7894">
      <w:pPr>
        <w:jc w:val="center"/>
        <w:rPr>
          <w:rFonts w:ascii="楷体" w:eastAsia="楷体" w:hAnsi="楷体" w:hint="eastAsia"/>
          <w:sz w:val="24"/>
          <w:szCs w:val="24"/>
        </w:rPr>
      </w:pPr>
      <w:r w:rsidRPr="00911E79">
        <w:rPr>
          <w:rFonts w:ascii="楷体" w:eastAsia="楷体" w:hAnsi="楷体" w:hint="eastAsia"/>
          <w:sz w:val="24"/>
          <w:szCs w:val="24"/>
        </w:rPr>
        <w:t>图</w:t>
      </w:r>
      <w:r>
        <w:rPr>
          <w:rFonts w:ascii="楷体" w:eastAsia="楷体" w:hAnsi="楷体" w:hint="eastAsia"/>
          <w:sz w:val="24"/>
          <w:szCs w:val="24"/>
        </w:rPr>
        <w:t>3</w:t>
      </w:r>
      <w:r w:rsidRPr="00911E79">
        <w:rPr>
          <w:rFonts w:ascii="楷体" w:eastAsia="楷体" w:hAnsi="楷体" w:hint="eastAsia"/>
          <w:sz w:val="24"/>
          <w:szCs w:val="24"/>
        </w:rPr>
        <w:t>：</w:t>
      </w:r>
      <w:proofErr w:type="gramStart"/>
      <w:r w:rsidRPr="00911E79">
        <w:rPr>
          <w:rFonts w:ascii="楷体" w:eastAsia="楷体" w:hAnsi="楷体" w:hint="eastAsia"/>
          <w:sz w:val="24"/>
          <w:szCs w:val="24"/>
        </w:rPr>
        <w:t>老成果</w:t>
      </w:r>
      <w:proofErr w:type="gramEnd"/>
      <w:r>
        <w:rPr>
          <w:rFonts w:ascii="楷体" w:eastAsia="楷体" w:hAnsi="楷体" w:hint="eastAsia"/>
          <w:sz w:val="24"/>
          <w:szCs w:val="24"/>
        </w:rPr>
        <w:t>与新成果叠合初始图</w:t>
      </w:r>
    </w:p>
    <w:p w:rsidR="00FC7894" w:rsidRDefault="00FC7894" w:rsidP="00FC7894">
      <w:pPr>
        <w:pStyle w:val="af0"/>
        <w:numPr>
          <w:ilvl w:val="0"/>
          <w:numId w:val="12"/>
        </w:numPr>
        <w:ind w:firstLineChars="0"/>
        <w:rPr>
          <w:rFonts w:hint="eastAsia"/>
        </w:rPr>
      </w:pPr>
      <w:r>
        <w:rPr>
          <w:rFonts w:hint="eastAsia"/>
        </w:rPr>
        <w:t>点击界面中“</w:t>
      </w:r>
      <w:r>
        <w:rPr>
          <w:rFonts w:hint="eastAsia"/>
        </w:rPr>
        <w:t>Reposition</w:t>
      </w:r>
      <w:r>
        <w:rPr>
          <w:rFonts w:hint="eastAsia"/>
        </w:rPr>
        <w:t>”按钮，软件处于基准点定位状态，</w:t>
      </w:r>
    </w:p>
    <w:p w:rsidR="00FC7894" w:rsidRDefault="00FC7894" w:rsidP="00FC7894">
      <w:pPr>
        <w:pStyle w:val="af0"/>
        <w:numPr>
          <w:ilvl w:val="0"/>
          <w:numId w:val="12"/>
        </w:numPr>
        <w:ind w:firstLineChars="0"/>
        <w:rPr>
          <w:rFonts w:hint="eastAsia"/>
        </w:rPr>
      </w:pPr>
      <w:r>
        <w:rPr>
          <w:rFonts w:hint="eastAsia"/>
        </w:rPr>
        <w:t>在图片上点击一个基准点（比如井</w:t>
      </w:r>
      <w:r>
        <w:rPr>
          <w:rFonts w:hint="eastAsia"/>
        </w:rPr>
        <w:t>F02-1</w:t>
      </w:r>
      <w:r>
        <w:rPr>
          <w:rFonts w:hint="eastAsia"/>
        </w:rPr>
        <w:t>），此时，</w:t>
      </w:r>
      <w:proofErr w:type="gramStart"/>
      <w:r>
        <w:rPr>
          <w:rFonts w:hint="eastAsia"/>
        </w:rPr>
        <w:t>老成果</w:t>
      </w:r>
      <w:proofErr w:type="gramEnd"/>
      <w:r>
        <w:rPr>
          <w:rFonts w:hint="eastAsia"/>
        </w:rPr>
        <w:t>图片处于透明状态，并且鼠标为“</w:t>
      </w:r>
      <w:r>
        <w:rPr>
          <w:rFonts w:hint="eastAsia"/>
        </w:rPr>
        <w:t>+</w:t>
      </w:r>
      <w:r>
        <w:rPr>
          <w:rFonts w:hint="eastAsia"/>
        </w:rPr>
        <w:t>”状态。</w:t>
      </w:r>
    </w:p>
    <w:p w:rsidR="00FC7894" w:rsidRDefault="00FC7894" w:rsidP="00FC7894">
      <w:pPr>
        <w:pStyle w:val="af0"/>
        <w:numPr>
          <w:ilvl w:val="0"/>
          <w:numId w:val="12"/>
        </w:numPr>
        <w:ind w:firstLineChars="0"/>
        <w:rPr>
          <w:rFonts w:hint="eastAsia"/>
        </w:rPr>
      </w:pPr>
      <w:r>
        <w:rPr>
          <w:rFonts w:hint="eastAsia"/>
        </w:rPr>
        <w:t>移动鼠标，此时，老的</w:t>
      </w:r>
      <w:proofErr w:type="gramStart"/>
      <w:r>
        <w:rPr>
          <w:rFonts w:hint="eastAsia"/>
        </w:rPr>
        <w:t>成果图会随着</w:t>
      </w:r>
      <w:proofErr w:type="gramEnd"/>
      <w:r>
        <w:rPr>
          <w:rFonts w:hint="eastAsia"/>
        </w:rPr>
        <w:t>鼠标移动，在新的成果中也点击井（</w:t>
      </w:r>
      <w:r>
        <w:rPr>
          <w:rFonts w:hint="eastAsia"/>
        </w:rPr>
        <w:t>F02-1</w:t>
      </w:r>
      <w:r>
        <w:rPr>
          <w:rFonts w:hint="eastAsia"/>
        </w:rPr>
        <w:t>），基准点选择完毕。</w:t>
      </w:r>
    </w:p>
    <w:p w:rsidR="00FC7894" w:rsidRDefault="00FC7894" w:rsidP="00FC7894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878873" cy="2100510"/>
            <wp:effectExtent l="19050" t="0" r="7327" b="0"/>
            <wp:docPr id="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871" cy="2099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7270" w:rsidRPr="00911E79" w:rsidRDefault="007E7270" w:rsidP="007E7270">
      <w:pPr>
        <w:jc w:val="center"/>
        <w:rPr>
          <w:rFonts w:ascii="楷体" w:eastAsia="楷体" w:hAnsi="楷体" w:hint="eastAsia"/>
          <w:sz w:val="24"/>
          <w:szCs w:val="24"/>
        </w:rPr>
      </w:pPr>
      <w:r w:rsidRPr="00911E79">
        <w:rPr>
          <w:rFonts w:ascii="楷体" w:eastAsia="楷体" w:hAnsi="楷体" w:hint="eastAsia"/>
          <w:sz w:val="24"/>
          <w:szCs w:val="24"/>
        </w:rPr>
        <w:t>图</w:t>
      </w:r>
      <w:r>
        <w:rPr>
          <w:rFonts w:ascii="楷体" w:eastAsia="楷体" w:hAnsi="楷体" w:hint="eastAsia"/>
          <w:sz w:val="24"/>
          <w:szCs w:val="24"/>
        </w:rPr>
        <w:t>4</w:t>
      </w:r>
      <w:r w:rsidRPr="00911E79">
        <w:rPr>
          <w:rFonts w:ascii="楷体" w:eastAsia="楷体" w:hAnsi="楷体" w:hint="eastAsia"/>
          <w:sz w:val="24"/>
          <w:szCs w:val="24"/>
        </w:rPr>
        <w:t>：</w:t>
      </w:r>
      <w:r>
        <w:rPr>
          <w:rFonts w:ascii="楷体" w:eastAsia="楷体" w:hAnsi="楷体" w:hint="eastAsia"/>
          <w:sz w:val="24"/>
          <w:szCs w:val="24"/>
        </w:rPr>
        <w:t>选择基准点后叠合图</w:t>
      </w:r>
    </w:p>
    <w:p w:rsidR="00FC7894" w:rsidRDefault="00FC7894" w:rsidP="00FC7894">
      <w:pPr>
        <w:pStyle w:val="af0"/>
        <w:numPr>
          <w:ilvl w:val="0"/>
          <w:numId w:val="12"/>
        </w:numPr>
        <w:ind w:firstLineChars="0"/>
        <w:rPr>
          <w:rFonts w:hint="eastAsia"/>
        </w:rPr>
      </w:pPr>
      <w:r>
        <w:rPr>
          <w:rFonts w:hint="eastAsia"/>
        </w:rPr>
        <w:t>再在</w:t>
      </w:r>
      <w:proofErr w:type="gramStart"/>
      <w:r>
        <w:rPr>
          <w:rFonts w:hint="eastAsia"/>
        </w:rPr>
        <w:t>老成果</w:t>
      </w:r>
      <w:proofErr w:type="gramEnd"/>
      <w:r>
        <w:rPr>
          <w:rFonts w:hint="eastAsia"/>
        </w:rPr>
        <w:t>图片上选择第二个点（</w:t>
      </w:r>
      <w:r w:rsidR="007E7270">
        <w:rPr>
          <w:rFonts w:hint="eastAsia"/>
        </w:rPr>
        <w:t>比例调节点</w:t>
      </w:r>
      <w:r>
        <w:rPr>
          <w:rFonts w:hint="eastAsia"/>
        </w:rPr>
        <w:t>），用鼠标点击此点</w:t>
      </w:r>
      <w:r>
        <w:rPr>
          <w:rFonts w:hint="eastAsia"/>
        </w:rPr>
        <w:t>(</w:t>
      </w:r>
      <w:r>
        <w:rPr>
          <w:rFonts w:hint="eastAsia"/>
        </w:rPr>
        <w:t>比如井</w:t>
      </w:r>
      <w:r>
        <w:rPr>
          <w:rFonts w:hint="eastAsia"/>
        </w:rPr>
        <w:t>F06-2)</w:t>
      </w:r>
    </w:p>
    <w:p w:rsidR="007E7270" w:rsidRDefault="007E7270" w:rsidP="00FC7894">
      <w:pPr>
        <w:pStyle w:val="af0"/>
        <w:numPr>
          <w:ilvl w:val="0"/>
          <w:numId w:val="12"/>
        </w:numPr>
        <w:ind w:firstLineChars="0"/>
        <w:rPr>
          <w:rFonts w:hint="eastAsia"/>
        </w:rPr>
      </w:pPr>
      <w:r>
        <w:rPr>
          <w:rFonts w:hint="eastAsia"/>
        </w:rPr>
        <w:t>然后在新成果中点击对应的点（比如</w:t>
      </w:r>
      <w:r>
        <w:rPr>
          <w:rFonts w:hint="eastAsia"/>
        </w:rPr>
        <w:t>F06-2</w:t>
      </w:r>
      <w:r>
        <w:rPr>
          <w:rFonts w:hint="eastAsia"/>
        </w:rPr>
        <w:t>），完成了图片的定位功能，结果如下图所示</w:t>
      </w:r>
    </w:p>
    <w:p w:rsidR="00FC7894" w:rsidRDefault="0060769E" w:rsidP="00FC7894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67923" cy="3826699"/>
            <wp:effectExtent l="19050" t="0" r="8927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562" cy="3825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7270" w:rsidRPr="00911E79" w:rsidRDefault="007E7270" w:rsidP="007E7270">
      <w:pPr>
        <w:jc w:val="center"/>
        <w:rPr>
          <w:rFonts w:ascii="楷体" w:eastAsia="楷体" w:hAnsi="楷体" w:hint="eastAsia"/>
          <w:sz w:val="24"/>
          <w:szCs w:val="24"/>
        </w:rPr>
      </w:pPr>
      <w:r w:rsidRPr="00911E79">
        <w:rPr>
          <w:rFonts w:ascii="楷体" w:eastAsia="楷体" w:hAnsi="楷体" w:hint="eastAsia"/>
          <w:sz w:val="24"/>
          <w:szCs w:val="24"/>
        </w:rPr>
        <w:t>图</w:t>
      </w:r>
      <w:r>
        <w:rPr>
          <w:rFonts w:ascii="楷体" w:eastAsia="楷体" w:hAnsi="楷体" w:hint="eastAsia"/>
          <w:sz w:val="24"/>
          <w:szCs w:val="24"/>
        </w:rPr>
        <w:t>5</w:t>
      </w:r>
      <w:r w:rsidRPr="00911E79">
        <w:rPr>
          <w:rFonts w:ascii="楷体" w:eastAsia="楷体" w:hAnsi="楷体" w:hint="eastAsia"/>
          <w:sz w:val="24"/>
          <w:szCs w:val="24"/>
        </w:rPr>
        <w:t>：</w:t>
      </w:r>
      <w:r>
        <w:rPr>
          <w:rFonts w:ascii="楷体" w:eastAsia="楷体" w:hAnsi="楷体" w:hint="eastAsia"/>
          <w:sz w:val="24"/>
          <w:szCs w:val="24"/>
        </w:rPr>
        <w:t>选择比例调节点后叠合图</w:t>
      </w:r>
    </w:p>
    <w:p w:rsidR="007E7270" w:rsidRPr="007E7270" w:rsidRDefault="0060769E" w:rsidP="007E7270">
      <w:r>
        <w:rPr>
          <w:rFonts w:hint="eastAsia"/>
        </w:rPr>
        <w:t xml:space="preserve">      9</w:t>
      </w:r>
      <w:r>
        <w:rPr>
          <w:rFonts w:hint="eastAsia"/>
        </w:rPr>
        <w:t>、图片的定位功能就完成了。</w:t>
      </w:r>
    </w:p>
    <w:sectPr w:rsidR="007E7270" w:rsidRPr="007E7270" w:rsidSect="004D7C3A">
      <w:headerReference w:type="default" r:id="rId15"/>
      <w:footerReference w:type="default" r:id="rId16"/>
      <w:pgSz w:w="11906" w:h="16838"/>
      <w:pgMar w:top="1418" w:right="1559" w:bottom="1588" w:left="1418" w:header="851" w:footer="992" w:gutter="0"/>
      <w:cols w:space="425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EDC" w:rsidRDefault="00231EDC">
      <w:r>
        <w:separator/>
      </w:r>
    </w:p>
  </w:endnote>
  <w:endnote w:type="continuationSeparator" w:id="1">
    <w:p w:rsidR="00231EDC" w:rsidRDefault="00231E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7DA" w:rsidRDefault="00E20446">
    <w:pPr>
      <w:pStyle w:val="a7"/>
      <w:ind w:firstLine="420"/>
      <w:jc w:val="center"/>
      <w:rPr>
        <w:rFonts w:ascii="黑体" w:eastAsia="黑体"/>
        <w:b/>
        <w:sz w:val="21"/>
        <w:szCs w:val="21"/>
      </w:rPr>
    </w:pPr>
    <w:r>
      <w:rPr>
        <w:rFonts w:ascii="黑体" w:eastAsia="黑体" w:hint="eastAsia"/>
        <w:b/>
        <w:sz w:val="21"/>
        <w:szCs w:val="21"/>
      </w:rPr>
      <w:t>第</w:t>
    </w:r>
    <w:r w:rsidR="009E6688">
      <w:rPr>
        <w:rStyle w:val="ab"/>
        <w:rFonts w:ascii="黑体" w:eastAsia="黑体" w:hint="eastAsia"/>
        <w:b/>
        <w:sz w:val="21"/>
        <w:szCs w:val="21"/>
      </w:rPr>
      <w:fldChar w:fldCharType="begin"/>
    </w:r>
    <w:r>
      <w:rPr>
        <w:rStyle w:val="ab"/>
        <w:rFonts w:ascii="黑体" w:eastAsia="黑体" w:hint="eastAsia"/>
        <w:b/>
        <w:sz w:val="21"/>
        <w:szCs w:val="21"/>
      </w:rPr>
      <w:instrText xml:space="preserve"> PAGE </w:instrText>
    </w:r>
    <w:r w:rsidR="009E6688">
      <w:rPr>
        <w:rStyle w:val="ab"/>
        <w:rFonts w:ascii="黑体" w:eastAsia="黑体" w:hint="eastAsia"/>
        <w:b/>
        <w:sz w:val="21"/>
        <w:szCs w:val="21"/>
      </w:rPr>
      <w:fldChar w:fldCharType="separate"/>
    </w:r>
    <w:r w:rsidR="0060769E">
      <w:rPr>
        <w:rStyle w:val="ab"/>
        <w:rFonts w:ascii="黑体" w:eastAsia="黑体"/>
        <w:b/>
        <w:noProof/>
        <w:sz w:val="21"/>
        <w:szCs w:val="21"/>
      </w:rPr>
      <w:t>3</w:t>
    </w:r>
    <w:r w:rsidR="009E6688">
      <w:rPr>
        <w:rStyle w:val="ab"/>
        <w:rFonts w:ascii="黑体" w:eastAsia="黑体" w:hint="eastAsia"/>
        <w:b/>
        <w:sz w:val="21"/>
        <w:szCs w:val="21"/>
      </w:rPr>
      <w:fldChar w:fldCharType="end"/>
    </w:r>
    <w:r>
      <w:rPr>
        <w:rFonts w:ascii="黑体" w:eastAsia="黑体" w:hint="eastAsia"/>
        <w:b/>
        <w:sz w:val="21"/>
        <w:szCs w:val="21"/>
      </w:rPr>
      <w:t>页，共</w:t>
    </w:r>
    <w:r w:rsidR="009E6688">
      <w:rPr>
        <w:rStyle w:val="ab"/>
        <w:rFonts w:ascii="黑体" w:eastAsia="黑体" w:hint="eastAsia"/>
        <w:b/>
        <w:sz w:val="21"/>
        <w:szCs w:val="21"/>
      </w:rPr>
      <w:fldChar w:fldCharType="begin"/>
    </w:r>
    <w:r>
      <w:rPr>
        <w:rStyle w:val="ab"/>
        <w:rFonts w:ascii="黑体" w:eastAsia="黑体" w:hint="eastAsia"/>
        <w:b/>
        <w:sz w:val="21"/>
        <w:szCs w:val="21"/>
      </w:rPr>
      <w:instrText xml:space="preserve"> NUMPAGES </w:instrText>
    </w:r>
    <w:r w:rsidR="009E6688">
      <w:rPr>
        <w:rStyle w:val="ab"/>
        <w:rFonts w:ascii="黑体" w:eastAsia="黑体" w:hint="eastAsia"/>
        <w:b/>
        <w:sz w:val="21"/>
        <w:szCs w:val="21"/>
      </w:rPr>
      <w:fldChar w:fldCharType="separate"/>
    </w:r>
    <w:r w:rsidR="0060769E">
      <w:rPr>
        <w:rStyle w:val="ab"/>
        <w:rFonts w:ascii="黑体" w:eastAsia="黑体"/>
        <w:b/>
        <w:noProof/>
        <w:sz w:val="21"/>
        <w:szCs w:val="21"/>
      </w:rPr>
      <w:t>3</w:t>
    </w:r>
    <w:r w:rsidR="009E6688">
      <w:rPr>
        <w:rStyle w:val="ab"/>
        <w:rFonts w:ascii="黑体" w:eastAsia="黑体" w:hint="eastAsia"/>
        <w:b/>
        <w:sz w:val="21"/>
        <w:szCs w:val="21"/>
      </w:rPr>
      <w:fldChar w:fldCharType="end"/>
    </w:r>
    <w:r>
      <w:rPr>
        <w:rFonts w:ascii="黑体" w:eastAsia="黑体" w:hint="eastAsia"/>
        <w:b/>
        <w:sz w:val="21"/>
        <w:szCs w:val="21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EDC" w:rsidRDefault="00231EDC">
      <w:r>
        <w:separator/>
      </w:r>
    </w:p>
  </w:footnote>
  <w:footnote w:type="continuationSeparator" w:id="1">
    <w:p w:rsidR="00231EDC" w:rsidRDefault="00231E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7DA" w:rsidRDefault="009E6688">
    <w:pPr>
      <w:pStyle w:val="a8"/>
      <w:ind w:firstLine="42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6" o:spid="_x0000_s3073" type="#_x0000_t202" style="position:absolute;left:0;text-align:left;margin-left:26.25pt;margin-top:-2.75pt;width:243.75pt;height:23.4pt;z-index:251658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" filled="f" stroked="f">
          <v:textbox>
            <w:txbxContent>
              <w:p w:rsidR="003B47DA" w:rsidRDefault="00E20446">
                <w:pPr>
                  <w:rPr>
                    <w:rFonts w:ascii="黑体" w:eastAsia="黑体"/>
                    <w:szCs w:val="21"/>
                  </w:rPr>
                </w:pPr>
                <w:r>
                  <w:rPr>
                    <w:rFonts w:ascii="黑体" w:eastAsia="黑体" w:hint="eastAsia"/>
                    <w:b/>
                    <w:bCs/>
                    <w:szCs w:val="21"/>
                  </w:rPr>
                  <w:t>东方地球物理公司物探技术研究中心</w:t>
                </w: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</w:txbxContent>
          </v:textbox>
        </v:shape>
      </w:pict>
    </w:r>
    <w:r>
      <w:pict>
        <v:shape id="Text Box 27" o:spid="_x0000_s3074" type="#_x0000_t202" style="position:absolute;left:0;text-align:left;margin-left:26.25pt;margin-top:12.85pt;width:216.75pt;height:23.4pt;z-index:251659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" filled="f" stroked="f">
          <v:textbox>
            <w:txbxContent>
              <w:p w:rsidR="003B47DA" w:rsidRPr="00962318" w:rsidRDefault="00814DE4">
                <w:pPr>
                  <w:rPr>
                    <w:b/>
                    <w:bCs/>
                    <w:szCs w:val="21"/>
                  </w:rPr>
                </w:pPr>
                <w:proofErr w:type="spellStart"/>
                <w:r w:rsidRPr="00962318">
                  <w:rPr>
                    <w:rFonts w:hint="eastAsia"/>
                    <w:b/>
                    <w:bCs/>
                    <w:szCs w:val="21"/>
                  </w:rPr>
                  <w:t>GeoEast</w:t>
                </w:r>
                <w:proofErr w:type="spellEnd"/>
                <w:r w:rsidRPr="00962318">
                  <w:rPr>
                    <w:rFonts w:hint="eastAsia"/>
                    <w:b/>
                    <w:bCs/>
                    <w:szCs w:val="21"/>
                  </w:rPr>
                  <w:t>处理解释一体化软件</w:t>
                </w: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</w:txbxContent>
          </v:textbox>
        </v:shape>
      </w:pict>
    </w:r>
    <w:r w:rsidR="00E20446">
      <w:rPr>
        <w:rFonts w:hint="eastAsia"/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-45720</wp:posOffset>
          </wp:positionH>
          <wp:positionV relativeFrom="paragraph">
            <wp:posOffset>-50165</wp:posOffset>
          </wp:positionV>
          <wp:extent cx="467360" cy="449580"/>
          <wp:effectExtent l="0" t="0" r="8890" b="0"/>
          <wp:wrapNone/>
          <wp:docPr id="25" name="图片 25" descr="3-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图片 25" descr="3-1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67360" cy="449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pict>
        <v:shape id="Text Box 24" o:spid="_x0000_s3075" type="#_x0000_t202" style="position:absolute;left:0;text-align:left;margin-left:9pt;margin-top:2.65pt;width:16.4pt;height:23.4pt;z-index:251656192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" stroked="f">
          <v:textbox>
            <w:txbxContent>
              <w:p w:rsidR="003B47DA" w:rsidRDefault="003B47DA">
                <w:pPr>
                  <w:ind w:firstLine="480"/>
                </w:pPr>
              </w:p>
              <w:p w:rsidR="003B47DA" w:rsidRDefault="00E20446">
                <w:pPr>
                  <w:ind w:firstLine="420"/>
                  <w:rPr>
                    <w:szCs w:val="21"/>
                  </w:rPr>
                </w:pPr>
                <w:r>
                  <w:rPr>
                    <w:rFonts w:hint="eastAsia"/>
                    <w:b/>
                    <w:bCs/>
                    <w:color w:val="FF9933"/>
                    <w:szCs w:val="21"/>
                  </w:rPr>
                  <w:t>东方地球物理公司物探技术研究中心</w:t>
                </w: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E20446">
                <w:pPr>
                  <w:ind w:firstLine="480"/>
                </w:pPr>
                <w:r>
                  <w:rPr>
                    <w:rFonts w:hint="eastAsia"/>
                    <w:b/>
                  </w:rPr>
                  <w:t>东方地球物理公司物探技术研究中心</w:t>
                </w: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</w:txbxContent>
          </v:textbox>
        </v:shape>
      </w:pict>
    </w:r>
    <w:r w:rsidR="00814DE4">
      <w:rPr>
        <w:rFonts w:hint="eastAsia"/>
      </w:rPr>
      <w:t>使用经验分享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23143"/>
    <w:multiLevelType w:val="multilevel"/>
    <w:tmpl w:val="02F23143"/>
    <w:lvl w:ilvl="0">
      <w:start w:val="1"/>
      <w:numFmt w:val="decimal"/>
      <w:lvlText w:val="%1）"/>
      <w:lvlJc w:val="left"/>
      <w:pPr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1146551D"/>
    <w:multiLevelType w:val="multilevel"/>
    <w:tmpl w:val="1146551D"/>
    <w:lvl w:ilvl="0">
      <w:start w:val="1"/>
      <w:numFmt w:val="decimal"/>
      <w:lvlText w:val="%1）"/>
      <w:lvlJc w:val="left"/>
      <w:pPr>
        <w:ind w:left="846" w:hanging="420"/>
      </w:pPr>
      <w:rPr>
        <w:rFonts w:ascii="宋体" w:eastAsia="宋体" w:hAnsi="宋体" w:cs="Times New Roman"/>
      </w:rPr>
    </w:lvl>
    <w:lvl w:ilvl="1">
      <w:start w:val="1"/>
      <w:numFmt w:val="bullet"/>
      <w:lvlText w:val=""/>
      <w:lvlJc w:val="left"/>
      <w:pPr>
        <w:ind w:left="162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4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46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88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0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2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14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565" w:hanging="420"/>
      </w:pPr>
      <w:rPr>
        <w:rFonts w:ascii="Wingdings" w:hAnsi="Wingdings" w:hint="default"/>
      </w:rPr>
    </w:lvl>
  </w:abstractNum>
  <w:abstractNum w:abstractNumId="2">
    <w:nsid w:val="1382134B"/>
    <w:multiLevelType w:val="hybridMultilevel"/>
    <w:tmpl w:val="AA8C43B6"/>
    <w:lvl w:ilvl="0" w:tplc="89B09C74">
      <w:start w:val="1"/>
      <w:numFmt w:val="decimal"/>
      <w:lvlText w:val="%1、"/>
      <w:lvlJc w:val="left"/>
      <w:pPr>
        <w:ind w:left="76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48" w:hanging="420"/>
      </w:pPr>
    </w:lvl>
    <w:lvl w:ilvl="2" w:tplc="0409001B" w:tentative="1">
      <w:start w:val="1"/>
      <w:numFmt w:val="lowerRoman"/>
      <w:lvlText w:val="%3."/>
      <w:lvlJc w:val="right"/>
      <w:pPr>
        <w:ind w:left="1668" w:hanging="420"/>
      </w:pPr>
    </w:lvl>
    <w:lvl w:ilvl="3" w:tplc="0409000F" w:tentative="1">
      <w:start w:val="1"/>
      <w:numFmt w:val="decimal"/>
      <w:lvlText w:val="%4."/>
      <w:lvlJc w:val="left"/>
      <w:pPr>
        <w:ind w:left="2088" w:hanging="420"/>
      </w:pPr>
    </w:lvl>
    <w:lvl w:ilvl="4" w:tplc="04090019" w:tentative="1">
      <w:start w:val="1"/>
      <w:numFmt w:val="lowerLetter"/>
      <w:lvlText w:val="%5)"/>
      <w:lvlJc w:val="left"/>
      <w:pPr>
        <w:ind w:left="2508" w:hanging="420"/>
      </w:pPr>
    </w:lvl>
    <w:lvl w:ilvl="5" w:tplc="0409001B" w:tentative="1">
      <w:start w:val="1"/>
      <w:numFmt w:val="lowerRoman"/>
      <w:lvlText w:val="%6."/>
      <w:lvlJc w:val="right"/>
      <w:pPr>
        <w:ind w:left="2928" w:hanging="420"/>
      </w:pPr>
    </w:lvl>
    <w:lvl w:ilvl="6" w:tplc="0409000F" w:tentative="1">
      <w:start w:val="1"/>
      <w:numFmt w:val="decimal"/>
      <w:lvlText w:val="%7."/>
      <w:lvlJc w:val="left"/>
      <w:pPr>
        <w:ind w:left="3348" w:hanging="420"/>
      </w:pPr>
    </w:lvl>
    <w:lvl w:ilvl="7" w:tplc="04090019" w:tentative="1">
      <w:start w:val="1"/>
      <w:numFmt w:val="lowerLetter"/>
      <w:lvlText w:val="%8)"/>
      <w:lvlJc w:val="left"/>
      <w:pPr>
        <w:ind w:left="3768" w:hanging="420"/>
      </w:pPr>
    </w:lvl>
    <w:lvl w:ilvl="8" w:tplc="0409001B" w:tentative="1">
      <w:start w:val="1"/>
      <w:numFmt w:val="lowerRoman"/>
      <w:lvlText w:val="%9."/>
      <w:lvlJc w:val="right"/>
      <w:pPr>
        <w:ind w:left="4188" w:hanging="420"/>
      </w:pPr>
    </w:lvl>
  </w:abstractNum>
  <w:abstractNum w:abstractNumId="3">
    <w:nsid w:val="1B332002"/>
    <w:multiLevelType w:val="multilevel"/>
    <w:tmpl w:val="1146551D"/>
    <w:lvl w:ilvl="0">
      <w:start w:val="1"/>
      <w:numFmt w:val="decimal"/>
      <w:lvlText w:val="%1）"/>
      <w:lvlJc w:val="left"/>
      <w:pPr>
        <w:ind w:left="846" w:hanging="420"/>
      </w:pPr>
      <w:rPr>
        <w:rFonts w:ascii="宋体" w:eastAsia="宋体" w:hAnsi="宋体" w:cs="Times New Roman"/>
      </w:rPr>
    </w:lvl>
    <w:lvl w:ilvl="1">
      <w:start w:val="1"/>
      <w:numFmt w:val="bullet"/>
      <w:lvlText w:val=""/>
      <w:lvlJc w:val="left"/>
      <w:pPr>
        <w:ind w:left="162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4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46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88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0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2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14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565" w:hanging="420"/>
      </w:pPr>
      <w:rPr>
        <w:rFonts w:ascii="Wingdings" w:hAnsi="Wingdings" w:hint="default"/>
      </w:rPr>
    </w:lvl>
  </w:abstractNum>
  <w:abstractNum w:abstractNumId="4">
    <w:nsid w:val="25D10A0B"/>
    <w:multiLevelType w:val="multilevel"/>
    <w:tmpl w:val="25D10A0B"/>
    <w:lvl w:ilvl="0">
      <w:start w:val="1"/>
      <w:numFmt w:val="decimal"/>
      <w:lvlText w:val="%1）"/>
      <w:lvlJc w:val="left"/>
      <w:pPr>
        <w:ind w:left="78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5" w:hanging="420"/>
      </w:pPr>
    </w:lvl>
    <w:lvl w:ilvl="2">
      <w:start w:val="1"/>
      <w:numFmt w:val="lowerRoman"/>
      <w:lvlText w:val="%3."/>
      <w:lvlJc w:val="right"/>
      <w:pPr>
        <w:ind w:left="1685" w:hanging="420"/>
      </w:pPr>
    </w:lvl>
    <w:lvl w:ilvl="3">
      <w:start w:val="1"/>
      <w:numFmt w:val="decimal"/>
      <w:lvlText w:val="%4."/>
      <w:lvlJc w:val="left"/>
      <w:pPr>
        <w:ind w:left="2105" w:hanging="420"/>
      </w:pPr>
    </w:lvl>
    <w:lvl w:ilvl="4">
      <w:start w:val="1"/>
      <w:numFmt w:val="lowerLetter"/>
      <w:lvlText w:val="%5)"/>
      <w:lvlJc w:val="left"/>
      <w:pPr>
        <w:ind w:left="2525" w:hanging="420"/>
      </w:pPr>
    </w:lvl>
    <w:lvl w:ilvl="5">
      <w:start w:val="1"/>
      <w:numFmt w:val="lowerRoman"/>
      <w:lvlText w:val="%6."/>
      <w:lvlJc w:val="right"/>
      <w:pPr>
        <w:ind w:left="2945" w:hanging="420"/>
      </w:pPr>
    </w:lvl>
    <w:lvl w:ilvl="6">
      <w:start w:val="1"/>
      <w:numFmt w:val="decimal"/>
      <w:lvlText w:val="%7."/>
      <w:lvlJc w:val="left"/>
      <w:pPr>
        <w:ind w:left="3365" w:hanging="420"/>
      </w:pPr>
    </w:lvl>
    <w:lvl w:ilvl="7">
      <w:start w:val="1"/>
      <w:numFmt w:val="lowerLetter"/>
      <w:lvlText w:val="%8)"/>
      <w:lvlJc w:val="left"/>
      <w:pPr>
        <w:ind w:left="3785" w:hanging="420"/>
      </w:pPr>
    </w:lvl>
    <w:lvl w:ilvl="8">
      <w:start w:val="1"/>
      <w:numFmt w:val="lowerRoman"/>
      <w:lvlText w:val="%9."/>
      <w:lvlJc w:val="right"/>
      <w:pPr>
        <w:ind w:left="4205" w:hanging="420"/>
      </w:pPr>
    </w:lvl>
  </w:abstractNum>
  <w:abstractNum w:abstractNumId="5">
    <w:nsid w:val="34EA44AB"/>
    <w:multiLevelType w:val="multilevel"/>
    <w:tmpl w:val="34EA44AB"/>
    <w:lvl w:ilvl="0">
      <w:start w:val="1"/>
      <w:numFmt w:val="decimal"/>
      <w:lvlText w:val="%1）"/>
      <w:lvlJc w:val="left"/>
      <w:pPr>
        <w:ind w:left="846" w:hanging="420"/>
      </w:pPr>
      <w:rPr>
        <w:rFonts w:ascii="宋体" w:eastAsia="宋体" w:hAnsi="宋体" w:cs="Times New Roman"/>
      </w:rPr>
    </w:lvl>
    <w:lvl w:ilvl="1">
      <w:start w:val="1"/>
      <w:numFmt w:val="bullet"/>
      <w:lvlText w:val=""/>
      <w:lvlJc w:val="left"/>
      <w:pPr>
        <w:ind w:left="162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4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46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88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0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2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14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565" w:hanging="420"/>
      </w:pPr>
      <w:rPr>
        <w:rFonts w:ascii="Wingdings" w:hAnsi="Wingdings" w:hint="default"/>
      </w:rPr>
    </w:lvl>
  </w:abstractNum>
  <w:abstractNum w:abstractNumId="6">
    <w:nsid w:val="421D0C04"/>
    <w:multiLevelType w:val="multilevel"/>
    <w:tmpl w:val="421D0C04"/>
    <w:lvl w:ilvl="0">
      <w:start w:val="1"/>
      <w:numFmt w:val="decimal"/>
      <w:lvlText w:val="%1）"/>
      <w:lvlJc w:val="left"/>
      <w:pPr>
        <w:ind w:left="846" w:hanging="420"/>
      </w:pPr>
      <w:rPr>
        <w:rFonts w:ascii="宋体" w:eastAsia="宋体" w:hAnsi="宋体" w:cs="Times New Roman"/>
      </w:rPr>
    </w:lvl>
    <w:lvl w:ilvl="1">
      <w:start w:val="1"/>
      <w:numFmt w:val="bullet"/>
      <w:lvlText w:val=""/>
      <w:lvlJc w:val="left"/>
      <w:pPr>
        <w:ind w:left="162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4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46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88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0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2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14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565" w:hanging="420"/>
      </w:pPr>
      <w:rPr>
        <w:rFonts w:ascii="Wingdings" w:hAnsi="Wingdings" w:hint="default"/>
      </w:rPr>
    </w:lvl>
  </w:abstractNum>
  <w:abstractNum w:abstractNumId="7">
    <w:nsid w:val="48C8727E"/>
    <w:multiLevelType w:val="multilevel"/>
    <w:tmpl w:val="48C8727E"/>
    <w:lvl w:ilvl="0">
      <w:start w:val="1"/>
      <w:numFmt w:val="bullet"/>
      <w:lvlText w:val=""/>
      <w:lvlJc w:val="left"/>
      <w:pPr>
        <w:ind w:left="845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5" w:hanging="420"/>
      </w:pPr>
      <w:rPr>
        <w:rFonts w:ascii="Wingdings" w:hAnsi="Wingdings" w:hint="default"/>
      </w:rPr>
    </w:lvl>
  </w:abstractNum>
  <w:abstractNum w:abstractNumId="8">
    <w:nsid w:val="4D90566D"/>
    <w:multiLevelType w:val="multilevel"/>
    <w:tmpl w:val="4D90566D"/>
    <w:lvl w:ilvl="0">
      <w:start w:val="1"/>
      <w:numFmt w:val="decimal"/>
      <w:pStyle w:val="1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>
      <w:start w:val="1"/>
      <w:numFmt w:val="decimal"/>
      <w:pStyle w:val="2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>
      <w:start w:val="1"/>
      <w:numFmt w:val="decimal"/>
      <w:pStyle w:val="3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>
      <w:start w:val="1"/>
      <w:numFmt w:val="decimal"/>
      <w:pStyle w:val="4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>
      <w:start w:val="1"/>
      <w:numFmt w:val="decimal"/>
      <w:pStyle w:val="5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9">
    <w:nsid w:val="523F7F86"/>
    <w:multiLevelType w:val="multilevel"/>
    <w:tmpl w:val="523F7F86"/>
    <w:lvl w:ilvl="0">
      <w:numFmt w:val="bullet"/>
      <w:lvlText w:val="●"/>
      <w:lvlJc w:val="left"/>
      <w:pPr>
        <w:ind w:left="785" w:hanging="360"/>
      </w:pPr>
      <w:rPr>
        <w:rFonts w:ascii="宋体" w:eastAsia="宋体" w:hAnsi="宋体" w:cs="Times New Roman" w:hint="eastAsia"/>
        <w:b w:val="0"/>
        <w:color w:val="000000" w:themeColor="text1"/>
      </w:rPr>
    </w:lvl>
    <w:lvl w:ilvl="1">
      <w:start w:val="1"/>
      <w:numFmt w:val="bullet"/>
      <w:lvlText w:val=""/>
      <w:lvlJc w:val="left"/>
      <w:pPr>
        <w:ind w:left="126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5" w:hanging="420"/>
      </w:pPr>
      <w:rPr>
        <w:rFonts w:ascii="Wingdings" w:hAnsi="Wingdings" w:hint="default"/>
      </w:rPr>
    </w:lvl>
  </w:abstractNum>
  <w:abstractNum w:abstractNumId="10">
    <w:nsid w:val="63655EE1"/>
    <w:multiLevelType w:val="multilevel"/>
    <w:tmpl w:val="63655EE1"/>
    <w:lvl w:ilvl="0">
      <w:start w:val="1"/>
      <w:numFmt w:val="decimal"/>
      <w:lvlText w:val="%1）"/>
      <w:lvlJc w:val="left"/>
      <w:pPr>
        <w:ind w:left="846" w:hanging="420"/>
      </w:pPr>
      <w:rPr>
        <w:rFonts w:ascii="宋体" w:eastAsia="宋体" w:hAnsi="宋体" w:cs="Times New Roman"/>
      </w:rPr>
    </w:lvl>
    <w:lvl w:ilvl="1">
      <w:start w:val="1"/>
      <w:numFmt w:val="bullet"/>
      <w:lvlText w:val=""/>
      <w:lvlJc w:val="left"/>
      <w:pPr>
        <w:ind w:left="162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4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46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88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0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2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14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565" w:hanging="420"/>
      </w:pPr>
      <w:rPr>
        <w:rFonts w:ascii="Wingdings" w:hAnsi="Wingdings" w:hint="default"/>
      </w:rPr>
    </w:lvl>
  </w:abstractNum>
  <w:abstractNum w:abstractNumId="11">
    <w:nsid w:val="77716CB8"/>
    <w:multiLevelType w:val="multilevel"/>
    <w:tmpl w:val="77716CB8"/>
    <w:lvl w:ilvl="0">
      <w:start w:val="1"/>
      <w:numFmt w:val="decimal"/>
      <w:lvlText w:val="%1）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9"/>
  </w:num>
  <w:num w:numId="5">
    <w:abstractNumId w:val="7"/>
  </w:num>
  <w:num w:numId="6">
    <w:abstractNumId w:val="10"/>
  </w:num>
  <w:num w:numId="7">
    <w:abstractNumId w:val="0"/>
  </w:num>
  <w:num w:numId="8">
    <w:abstractNumId w:val="11"/>
  </w:num>
  <w:num w:numId="9">
    <w:abstractNumId w:val="6"/>
  </w:num>
  <w:num w:numId="10">
    <w:abstractNumId w:val="1"/>
  </w:num>
  <w:num w:numId="11">
    <w:abstractNumId w:val="3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attachedTemplate r:id="rId1"/>
  <w:defaultTabStop w:val="425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3077"/>
    <o:shapelayout v:ext="edit">
      <o:idmap v:ext="edit" data="2,3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5B47A0"/>
    <w:rsid w:val="00000E97"/>
    <w:rsid w:val="00001027"/>
    <w:rsid w:val="0000205E"/>
    <w:rsid w:val="00003C27"/>
    <w:rsid w:val="0000432A"/>
    <w:rsid w:val="00005E8B"/>
    <w:rsid w:val="000139AD"/>
    <w:rsid w:val="00015890"/>
    <w:rsid w:val="000166F9"/>
    <w:rsid w:val="00016993"/>
    <w:rsid w:val="00016A88"/>
    <w:rsid w:val="00017A8D"/>
    <w:rsid w:val="0002159D"/>
    <w:rsid w:val="00022BA7"/>
    <w:rsid w:val="00023547"/>
    <w:rsid w:val="000238A6"/>
    <w:rsid w:val="00023950"/>
    <w:rsid w:val="00023CE6"/>
    <w:rsid w:val="000241B8"/>
    <w:rsid w:val="00024965"/>
    <w:rsid w:val="00024B34"/>
    <w:rsid w:val="00024BF7"/>
    <w:rsid w:val="00025669"/>
    <w:rsid w:val="00025C73"/>
    <w:rsid w:val="00026A6B"/>
    <w:rsid w:val="00027ADD"/>
    <w:rsid w:val="00031D1C"/>
    <w:rsid w:val="0003292F"/>
    <w:rsid w:val="000330A5"/>
    <w:rsid w:val="00033EBA"/>
    <w:rsid w:val="00035F5A"/>
    <w:rsid w:val="0003669E"/>
    <w:rsid w:val="00037806"/>
    <w:rsid w:val="000400E4"/>
    <w:rsid w:val="000402E5"/>
    <w:rsid w:val="00040674"/>
    <w:rsid w:val="00042D70"/>
    <w:rsid w:val="000466A2"/>
    <w:rsid w:val="00046D18"/>
    <w:rsid w:val="000470A4"/>
    <w:rsid w:val="000517F5"/>
    <w:rsid w:val="0005301B"/>
    <w:rsid w:val="0005325C"/>
    <w:rsid w:val="00053424"/>
    <w:rsid w:val="000535D6"/>
    <w:rsid w:val="000537DC"/>
    <w:rsid w:val="00054276"/>
    <w:rsid w:val="00055BDC"/>
    <w:rsid w:val="00056B06"/>
    <w:rsid w:val="0005726E"/>
    <w:rsid w:val="0006019C"/>
    <w:rsid w:val="00060EA9"/>
    <w:rsid w:val="000613BE"/>
    <w:rsid w:val="00061D70"/>
    <w:rsid w:val="0006249B"/>
    <w:rsid w:val="000628B9"/>
    <w:rsid w:val="0006438B"/>
    <w:rsid w:val="0006547D"/>
    <w:rsid w:val="00070CA2"/>
    <w:rsid w:val="000710BD"/>
    <w:rsid w:val="00071DBE"/>
    <w:rsid w:val="0007236F"/>
    <w:rsid w:val="00073523"/>
    <w:rsid w:val="000758C9"/>
    <w:rsid w:val="00075CC0"/>
    <w:rsid w:val="00075D76"/>
    <w:rsid w:val="00077DCA"/>
    <w:rsid w:val="00080EC3"/>
    <w:rsid w:val="00081B12"/>
    <w:rsid w:val="00082D19"/>
    <w:rsid w:val="000838F9"/>
    <w:rsid w:val="00084148"/>
    <w:rsid w:val="00084C9F"/>
    <w:rsid w:val="000850AF"/>
    <w:rsid w:val="000853E9"/>
    <w:rsid w:val="00086E7C"/>
    <w:rsid w:val="0009287D"/>
    <w:rsid w:val="00097C90"/>
    <w:rsid w:val="000A01D9"/>
    <w:rsid w:val="000A12BA"/>
    <w:rsid w:val="000A150F"/>
    <w:rsid w:val="000A16F9"/>
    <w:rsid w:val="000A333E"/>
    <w:rsid w:val="000A348E"/>
    <w:rsid w:val="000A66A4"/>
    <w:rsid w:val="000A6955"/>
    <w:rsid w:val="000A6BC6"/>
    <w:rsid w:val="000A6F47"/>
    <w:rsid w:val="000A7C98"/>
    <w:rsid w:val="000B0251"/>
    <w:rsid w:val="000B0D12"/>
    <w:rsid w:val="000B212E"/>
    <w:rsid w:val="000B3272"/>
    <w:rsid w:val="000B70E8"/>
    <w:rsid w:val="000C091B"/>
    <w:rsid w:val="000C0D86"/>
    <w:rsid w:val="000C115B"/>
    <w:rsid w:val="000C1C4D"/>
    <w:rsid w:val="000C1C6C"/>
    <w:rsid w:val="000C1E1D"/>
    <w:rsid w:val="000C2B03"/>
    <w:rsid w:val="000C2D37"/>
    <w:rsid w:val="000C352B"/>
    <w:rsid w:val="000C3ADD"/>
    <w:rsid w:val="000C4BF4"/>
    <w:rsid w:val="000C5C35"/>
    <w:rsid w:val="000C6741"/>
    <w:rsid w:val="000C6E70"/>
    <w:rsid w:val="000D0108"/>
    <w:rsid w:val="000D0326"/>
    <w:rsid w:val="000D1152"/>
    <w:rsid w:val="000D1CC6"/>
    <w:rsid w:val="000D2722"/>
    <w:rsid w:val="000D2FCF"/>
    <w:rsid w:val="000D3634"/>
    <w:rsid w:val="000D72AC"/>
    <w:rsid w:val="000E00F8"/>
    <w:rsid w:val="000E1477"/>
    <w:rsid w:val="000E20CA"/>
    <w:rsid w:val="000E22E9"/>
    <w:rsid w:val="000E28AF"/>
    <w:rsid w:val="000E322D"/>
    <w:rsid w:val="000E545B"/>
    <w:rsid w:val="000E6520"/>
    <w:rsid w:val="000E7E7A"/>
    <w:rsid w:val="000F040F"/>
    <w:rsid w:val="000F18BD"/>
    <w:rsid w:val="000F1C9E"/>
    <w:rsid w:val="000F270B"/>
    <w:rsid w:val="000F38BA"/>
    <w:rsid w:val="000F391A"/>
    <w:rsid w:val="000F3DBD"/>
    <w:rsid w:val="000F7F41"/>
    <w:rsid w:val="00101ACC"/>
    <w:rsid w:val="00101EEE"/>
    <w:rsid w:val="001046DD"/>
    <w:rsid w:val="00105372"/>
    <w:rsid w:val="001066C8"/>
    <w:rsid w:val="00107A49"/>
    <w:rsid w:val="00110A58"/>
    <w:rsid w:val="00111184"/>
    <w:rsid w:val="0011129E"/>
    <w:rsid w:val="001119E5"/>
    <w:rsid w:val="00112319"/>
    <w:rsid w:val="001128E6"/>
    <w:rsid w:val="00112C2F"/>
    <w:rsid w:val="00113A57"/>
    <w:rsid w:val="001142BD"/>
    <w:rsid w:val="001158AB"/>
    <w:rsid w:val="00115990"/>
    <w:rsid w:val="001166EC"/>
    <w:rsid w:val="001170C6"/>
    <w:rsid w:val="00117897"/>
    <w:rsid w:val="00121C40"/>
    <w:rsid w:val="001228AC"/>
    <w:rsid w:val="00124699"/>
    <w:rsid w:val="00124785"/>
    <w:rsid w:val="00125311"/>
    <w:rsid w:val="00127293"/>
    <w:rsid w:val="0013081B"/>
    <w:rsid w:val="00132310"/>
    <w:rsid w:val="00132761"/>
    <w:rsid w:val="00132A61"/>
    <w:rsid w:val="00133572"/>
    <w:rsid w:val="00133BA1"/>
    <w:rsid w:val="001346FB"/>
    <w:rsid w:val="00134ABE"/>
    <w:rsid w:val="0013619E"/>
    <w:rsid w:val="00136A8E"/>
    <w:rsid w:val="0013777B"/>
    <w:rsid w:val="00141B27"/>
    <w:rsid w:val="00142CBE"/>
    <w:rsid w:val="001431F8"/>
    <w:rsid w:val="0014455B"/>
    <w:rsid w:val="00145DE0"/>
    <w:rsid w:val="001461A7"/>
    <w:rsid w:val="001468C6"/>
    <w:rsid w:val="00146EF9"/>
    <w:rsid w:val="001475C4"/>
    <w:rsid w:val="0014772F"/>
    <w:rsid w:val="0014785D"/>
    <w:rsid w:val="00150A5B"/>
    <w:rsid w:val="00151B8D"/>
    <w:rsid w:val="00152432"/>
    <w:rsid w:val="00152BE2"/>
    <w:rsid w:val="0015346E"/>
    <w:rsid w:val="00155CA5"/>
    <w:rsid w:val="00155FBB"/>
    <w:rsid w:val="00156C19"/>
    <w:rsid w:val="00161052"/>
    <w:rsid w:val="00161289"/>
    <w:rsid w:val="001616B0"/>
    <w:rsid w:val="00162C19"/>
    <w:rsid w:val="00164706"/>
    <w:rsid w:val="00166437"/>
    <w:rsid w:val="00167122"/>
    <w:rsid w:val="00170445"/>
    <w:rsid w:val="00170693"/>
    <w:rsid w:val="00170EAA"/>
    <w:rsid w:val="00170FC1"/>
    <w:rsid w:val="00171AF8"/>
    <w:rsid w:val="00172B1F"/>
    <w:rsid w:val="00174404"/>
    <w:rsid w:val="00175E01"/>
    <w:rsid w:val="00176877"/>
    <w:rsid w:val="00176907"/>
    <w:rsid w:val="00177197"/>
    <w:rsid w:val="001772F3"/>
    <w:rsid w:val="00180366"/>
    <w:rsid w:val="0018298A"/>
    <w:rsid w:val="001831F5"/>
    <w:rsid w:val="00183546"/>
    <w:rsid w:val="00183AA1"/>
    <w:rsid w:val="001854EC"/>
    <w:rsid w:val="00186F42"/>
    <w:rsid w:val="001874D7"/>
    <w:rsid w:val="00187B7C"/>
    <w:rsid w:val="0019318B"/>
    <w:rsid w:val="00193338"/>
    <w:rsid w:val="001934DF"/>
    <w:rsid w:val="00193662"/>
    <w:rsid w:val="0019368D"/>
    <w:rsid w:val="001960A0"/>
    <w:rsid w:val="001964C1"/>
    <w:rsid w:val="00197C88"/>
    <w:rsid w:val="001A240E"/>
    <w:rsid w:val="001A264F"/>
    <w:rsid w:val="001A28E2"/>
    <w:rsid w:val="001A3190"/>
    <w:rsid w:val="001A4196"/>
    <w:rsid w:val="001A450D"/>
    <w:rsid w:val="001A6347"/>
    <w:rsid w:val="001A6D01"/>
    <w:rsid w:val="001B0A58"/>
    <w:rsid w:val="001B387C"/>
    <w:rsid w:val="001B46CE"/>
    <w:rsid w:val="001B4CF9"/>
    <w:rsid w:val="001B596C"/>
    <w:rsid w:val="001B5A86"/>
    <w:rsid w:val="001B7C44"/>
    <w:rsid w:val="001C163B"/>
    <w:rsid w:val="001C31D5"/>
    <w:rsid w:val="001C353D"/>
    <w:rsid w:val="001C5494"/>
    <w:rsid w:val="001C5806"/>
    <w:rsid w:val="001C6437"/>
    <w:rsid w:val="001C64DF"/>
    <w:rsid w:val="001C6597"/>
    <w:rsid w:val="001C6653"/>
    <w:rsid w:val="001C6676"/>
    <w:rsid w:val="001C6AA6"/>
    <w:rsid w:val="001D09AF"/>
    <w:rsid w:val="001D09FE"/>
    <w:rsid w:val="001D10AA"/>
    <w:rsid w:val="001D18D0"/>
    <w:rsid w:val="001D2054"/>
    <w:rsid w:val="001D25BD"/>
    <w:rsid w:val="001D374C"/>
    <w:rsid w:val="001D57BB"/>
    <w:rsid w:val="001D5974"/>
    <w:rsid w:val="001D6CAA"/>
    <w:rsid w:val="001D7114"/>
    <w:rsid w:val="001D756D"/>
    <w:rsid w:val="001D7A65"/>
    <w:rsid w:val="001D7E78"/>
    <w:rsid w:val="001E03DD"/>
    <w:rsid w:val="001E137A"/>
    <w:rsid w:val="001E302B"/>
    <w:rsid w:val="001E47AD"/>
    <w:rsid w:val="001E6937"/>
    <w:rsid w:val="001E6AF7"/>
    <w:rsid w:val="001E7B48"/>
    <w:rsid w:val="001F0891"/>
    <w:rsid w:val="001F14D2"/>
    <w:rsid w:val="001F16A9"/>
    <w:rsid w:val="001F1CFC"/>
    <w:rsid w:val="001F1FBA"/>
    <w:rsid w:val="001F2189"/>
    <w:rsid w:val="001F24F0"/>
    <w:rsid w:val="001F2919"/>
    <w:rsid w:val="001F3F2A"/>
    <w:rsid w:val="001F3F91"/>
    <w:rsid w:val="001F4776"/>
    <w:rsid w:val="001F547B"/>
    <w:rsid w:val="00200960"/>
    <w:rsid w:val="002011A7"/>
    <w:rsid w:val="00202488"/>
    <w:rsid w:val="00202C80"/>
    <w:rsid w:val="0020335D"/>
    <w:rsid w:val="002045F5"/>
    <w:rsid w:val="00205315"/>
    <w:rsid w:val="0020614B"/>
    <w:rsid w:val="002077B7"/>
    <w:rsid w:val="00207E20"/>
    <w:rsid w:val="002119F7"/>
    <w:rsid w:val="00211F00"/>
    <w:rsid w:val="00212629"/>
    <w:rsid w:val="00214CE8"/>
    <w:rsid w:val="002167FD"/>
    <w:rsid w:val="002207FF"/>
    <w:rsid w:val="00221548"/>
    <w:rsid w:val="00221713"/>
    <w:rsid w:val="00221D0D"/>
    <w:rsid w:val="00222BEA"/>
    <w:rsid w:val="00222CEF"/>
    <w:rsid w:val="00224226"/>
    <w:rsid w:val="00224488"/>
    <w:rsid w:val="0022481B"/>
    <w:rsid w:val="002260EE"/>
    <w:rsid w:val="00226780"/>
    <w:rsid w:val="002269DB"/>
    <w:rsid w:val="00227128"/>
    <w:rsid w:val="00227473"/>
    <w:rsid w:val="002312C0"/>
    <w:rsid w:val="00231652"/>
    <w:rsid w:val="00231C1A"/>
    <w:rsid w:val="00231C6B"/>
    <w:rsid w:val="00231EDC"/>
    <w:rsid w:val="00232C16"/>
    <w:rsid w:val="00233342"/>
    <w:rsid w:val="002334C7"/>
    <w:rsid w:val="00233593"/>
    <w:rsid w:val="002341F2"/>
    <w:rsid w:val="00235B5F"/>
    <w:rsid w:val="00235C65"/>
    <w:rsid w:val="00236284"/>
    <w:rsid w:val="00237E3B"/>
    <w:rsid w:val="00240724"/>
    <w:rsid w:val="00240DC2"/>
    <w:rsid w:val="00241DBA"/>
    <w:rsid w:val="00242CCD"/>
    <w:rsid w:val="00245AF9"/>
    <w:rsid w:val="00246E09"/>
    <w:rsid w:val="00246E8A"/>
    <w:rsid w:val="00246EF2"/>
    <w:rsid w:val="0024731D"/>
    <w:rsid w:val="002476FC"/>
    <w:rsid w:val="0024777F"/>
    <w:rsid w:val="0025001B"/>
    <w:rsid w:val="0025019D"/>
    <w:rsid w:val="0025056E"/>
    <w:rsid w:val="00250B3D"/>
    <w:rsid w:val="00251BE8"/>
    <w:rsid w:val="00251D0D"/>
    <w:rsid w:val="00252553"/>
    <w:rsid w:val="00253137"/>
    <w:rsid w:val="002535CD"/>
    <w:rsid w:val="0025389D"/>
    <w:rsid w:val="00253E64"/>
    <w:rsid w:val="00253E9B"/>
    <w:rsid w:val="00255C77"/>
    <w:rsid w:val="00256D0C"/>
    <w:rsid w:val="002577FD"/>
    <w:rsid w:val="00257DE4"/>
    <w:rsid w:val="00257EBB"/>
    <w:rsid w:val="00260938"/>
    <w:rsid w:val="00261E65"/>
    <w:rsid w:val="002626DD"/>
    <w:rsid w:val="002646C0"/>
    <w:rsid w:val="00265D41"/>
    <w:rsid w:val="00265DFA"/>
    <w:rsid w:val="00266B94"/>
    <w:rsid w:val="002678FD"/>
    <w:rsid w:val="002702B2"/>
    <w:rsid w:val="00271E1A"/>
    <w:rsid w:val="00273E62"/>
    <w:rsid w:val="00273ED3"/>
    <w:rsid w:val="00274FD8"/>
    <w:rsid w:val="00275A9A"/>
    <w:rsid w:val="002760FE"/>
    <w:rsid w:val="00277231"/>
    <w:rsid w:val="0028048A"/>
    <w:rsid w:val="00280958"/>
    <w:rsid w:val="00281400"/>
    <w:rsid w:val="00282517"/>
    <w:rsid w:val="00282ADD"/>
    <w:rsid w:val="00282D54"/>
    <w:rsid w:val="00285403"/>
    <w:rsid w:val="00285EB9"/>
    <w:rsid w:val="00290EAF"/>
    <w:rsid w:val="00291871"/>
    <w:rsid w:val="00291F8C"/>
    <w:rsid w:val="00292879"/>
    <w:rsid w:val="002939FB"/>
    <w:rsid w:val="0029492A"/>
    <w:rsid w:val="00296FA5"/>
    <w:rsid w:val="002A13F6"/>
    <w:rsid w:val="002A3A91"/>
    <w:rsid w:val="002A417E"/>
    <w:rsid w:val="002A5EBF"/>
    <w:rsid w:val="002A6397"/>
    <w:rsid w:val="002A68A9"/>
    <w:rsid w:val="002A7C6B"/>
    <w:rsid w:val="002B03BC"/>
    <w:rsid w:val="002B1E7F"/>
    <w:rsid w:val="002B1EF1"/>
    <w:rsid w:val="002B20DB"/>
    <w:rsid w:val="002B2BF6"/>
    <w:rsid w:val="002B49F7"/>
    <w:rsid w:val="002B601E"/>
    <w:rsid w:val="002C0D12"/>
    <w:rsid w:val="002C0EC2"/>
    <w:rsid w:val="002C1365"/>
    <w:rsid w:val="002C242C"/>
    <w:rsid w:val="002C2F1D"/>
    <w:rsid w:val="002C31FB"/>
    <w:rsid w:val="002C41C1"/>
    <w:rsid w:val="002C4A38"/>
    <w:rsid w:val="002C53C2"/>
    <w:rsid w:val="002C5EA3"/>
    <w:rsid w:val="002C6E35"/>
    <w:rsid w:val="002D0492"/>
    <w:rsid w:val="002D0B54"/>
    <w:rsid w:val="002D19CC"/>
    <w:rsid w:val="002D2356"/>
    <w:rsid w:val="002D2EB4"/>
    <w:rsid w:val="002D4222"/>
    <w:rsid w:val="002D4B09"/>
    <w:rsid w:val="002D5110"/>
    <w:rsid w:val="002D5184"/>
    <w:rsid w:val="002D521E"/>
    <w:rsid w:val="002D53F3"/>
    <w:rsid w:val="002D5C91"/>
    <w:rsid w:val="002E0BB0"/>
    <w:rsid w:val="002E249D"/>
    <w:rsid w:val="002E3128"/>
    <w:rsid w:val="002E431D"/>
    <w:rsid w:val="002E518D"/>
    <w:rsid w:val="002E641C"/>
    <w:rsid w:val="002F0FC8"/>
    <w:rsid w:val="002F1567"/>
    <w:rsid w:val="002F1B4C"/>
    <w:rsid w:val="002F1B8C"/>
    <w:rsid w:val="002F25F1"/>
    <w:rsid w:val="002F34AF"/>
    <w:rsid w:val="002F4D79"/>
    <w:rsid w:val="002F59D8"/>
    <w:rsid w:val="002F6E09"/>
    <w:rsid w:val="00300690"/>
    <w:rsid w:val="003020F9"/>
    <w:rsid w:val="003028DD"/>
    <w:rsid w:val="00303F58"/>
    <w:rsid w:val="0030448C"/>
    <w:rsid w:val="00304565"/>
    <w:rsid w:val="00305AA5"/>
    <w:rsid w:val="00305D6E"/>
    <w:rsid w:val="003069C6"/>
    <w:rsid w:val="0030784C"/>
    <w:rsid w:val="003103B5"/>
    <w:rsid w:val="00313FFE"/>
    <w:rsid w:val="003153D7"/>
    <w:rsid w:val="0031629B"/>
    <w:rsid w:val="00320565"/>
    <w:rsid w:val="00320B54"/>
    <w:rsid w:val="0032116E"/>
    <w:rsid w:val="00322D6D"/>
    <w:rsid w:val="00323398"/>
    <w:rsid w:val="0032365A"/>
    <w:rsid w:val="00323B19"/>
    <w:rsid w:val="00324797"/>
    <w:rsid w:val="00326358"/>
    <w:rsid w:val="00330792"/>
    <w:rsid w:val="00330B69"/>
    <w:rsid w:val="0033159D"/>
    <w:rsid w:val="0033288C"/>
    <w:rsid w:val="0033308C"/>
    <w:rsid w:val="00333E11"/>
    <w:rsid w:val="00334FF5"/>
    <w:rsid w:val="0033569B"/>
    <w:rsid w:val="003404B7"/>
    <w:rsid w:val="003406A3"/>
    <w:rsid w:val="0034372C"/>
    <w:rsid w:val="00344258"/>
    <w:rsid w:val="00344622"/>
    <w:rsid w:val="00344ABB"/>
    <w:rsid w:val="00344DD2"/>
    <w:rsid w:val="00345220"/>
    <w:rsid w:val="0034605E"/>
    <w:rsid w:val="00346376"/>
    <w:rsid w:val="003463B2"/>
    <w:rsid w:val="003464F7"/>
    <w:rsid w:val="00346743"/>
    <w:rsid w:val="00346E3F"/>
    <w:rsid w:val="00347163"/>
    <w:rsid w:val="00347191"/>
    <w:rsid w:val="00347325"/>
    <w:rsid w:val="00347799"/>
    <w:rsid w:val="00350419"/>
    <w:rsid w:val="00350DD8"/>
    <w:rsid w:val="00351947"/>
    <w:rsid w:val="003521A8"/>
    <w:rsid w:val="00353512"/>
    <w:rsid w:val="00353804"/>
    <w:rsid w:val="00353AFA"/>
    <w:rsid w:val="00354863"/>
    <w:rsid w:val="00355450"/>
    <w:rsid w:val="0035552B"/>
    <w:rsid w:val="00355E72"/>
    <w:rsid w:val="00355ED3"/>
    <w:rsid w:val="003561CB"/>
    <w:rsid w:val="00356230"/>
    <w:rsid w:val="00356D1B"/>
    <w:rsid w:val="003578BC"/>
    <w:rsid w:val="00360694"/>
    <w:rsid w:val="00360B37"/>
    <w:rsid w:val="0036121D"/>
    <w:rsid w:val="00363A60"/>
    <w:rsid w:val="0036489F"/>
    <w:rsid w:val="00366651"/>
    <w:rsid w:val="0036696E"/>
    <w:rsid w:val="00367157"/>
    <w:rsid w:val="00367272"/>
    <w:rsid w:val="0036751D"/>
    <w:rsid w:val="00370032"/>
    <w:rsid w:val="00371DC0"/>
    <w:rsid w:val="003720CE"/>
    <w:rsid w:val="00372706"/>
    <w:rsid w:val="00372C57"/>
    <w:rsid w:val="00374697"/>
    <w:rsid w:val="0037649A"/>
    <w:rsid w:val="003770CE"/>
    <w:rsid w:val="00377799"/>
    <w:rsid w:val="00382C1E"/>
    <w:rsid w:val="00383FFD"/>
    <w:rsid w:val="00384100"/>
    <w:rsid w:val="003845F3"/>
    <w:rsid w:val="003849D6"/>
    <w:rsid w:val="003856F7"/>
    <w:rsid w:val="00385955"/>
    <w:rsid w:val="003859D6"/>
    <w:rsid w:val="00386C59"/>
    <w:rsid w:val="00387E4C"/>
    <w:rsid w:val="003906EC"/>
    <w:rsid w:val="00391288"/>
    <w:rsid w:val="003917A9"/>
    <w:rsid w:val="00391A46"/>
    <w:rsid w:val="0039223D"/>
    <w:rsid w:val="0039291E"/>
    <w:rsid w:val="00393BB6"/>
    <w:rsid w:val="00393BF5"/>
    <w:rsid w:val="0039420B"/>
    <w:rsid w:val="0039456F"/>
    <w:rsid w:val="00396A1F"/>
    <w:rsid w:val="003A3079"/>
    <w:rsid w:val="003A69E3"/>
    <w:rsid w:val="003A7524"/>
    <w:rsid w:val="003B2DF2"/>
    <w:rsid w:val="003B38F8"/>
    <w:rsid w:val="003B397C"/>
    <w:rsid w:val="003B44BF"/>
    <w:rsid w:val="003B47DA"/>
    <w:rsid w:val="003B4C14"/>
    <w:rsid w:val="003B4D0F"/>
    <w:rsid w:val="003B5314"/>
    <w:rsid w:val="003B5EAF"/>
    <w:rsid w:val="003B6829"/>
    <w:rsid w:val="003B6E19"/>
    <w:rsid w:val="003B6E95"/>
    <w:rsid w:val="003C17D0"/>
    <w:rsid w:val="003C1CAC"/>
    <w:rsid w:val="003C3F16"/>
    <w:rsid w:val="003C51A8"/>
    <w:rsid w:val="003C6F6B"/>
    <w:rsid w:val="003C7B83"/>
    <w:rsid w:val="003C7F93"/>
    <w:rsid w:val="003D0C05"/>
    <w:rsid w:val="003D238A"/>
    <w:rsid w:val="003D3546"/>
    <w:rsid w:val="003D375A"/>
    <w:rsid w:val="003D4C97"/>
    <w:rsid w:val="003D4FB8"/>
    <w:rsid w:val="003D797A"/>
    <w:rsid w:val="003E0FEF"/>
    <w:rsid w:val="003E1247"/>
    <w:rsid w:val="003E185E"/>
    <w:rsid w:val="003E1936"/>
    <w:rsid w:val="003E1C7B"/>
    <w:rsid w:val="003E2423"/>
    <w:rsid w:val="003E3138"/>
    <w:rsid w:val="003E4336"/>
    <w:rsid w:val="003E446A"/>
    <w:rsid w:val="003E4F5C"/>
    <w:rsid w:val="003F0329"/>
    <w:rsid w:val="003F1351"/>
    <w:rsid w:val="003F2572"/>
    <w:rsid w:val="003F387F"/>
    <w:rsid w:val="003F40D6"/>
    <w:rsid w:val="003F4CD1"/>
    <w:rsid w:val="003F6C87"/>
    <w:rsid w:val="004002B4"/>
    <w:rsid w:val="00400EE4"/>
    <w:rsid w:val="0040107E"/>
    <w:rsid w:val="00404493"/>
    <w:rsid w:val="00404C84"/>
    <w:rsid w:val="004054BC"/>
    <w:rsid w:val="00405B1D"/>
    <w:rsid w:val="00405B54"/>
    <w:rsid w:val="00407552"/>
    <w:rsid w:val="00407873"/>
    <w:rsid w:val="004110EC"/>
    <w:rsid w:val="004111D3"/>
    <w:rsid w:val="00413314"/>
    <w:rsid w:val="004135BF"/>
    <w:rsid w:val="0041391D"/>
    <w:rsid w:val="00414E8E"/>
    <w:rsid w:val="0041575C"/>
    <w:rsid w:val="00415AF2"/>
    <w:rsid w:val="0042168F"/>
    <w:rsid w:val="00421A4E"/>
    <w:rsid w:val="00423CA1"/>
    <w:rsid w:val="00423FAA"/>
    <w:rsid w:val="00425332"/>
    <w:rsid w:val="0042655C"/>
    <w:rsid w:val="00426E02"/>
    <w:rsid w:val="004272E6"/>
    <w:rsid w:val="00430F48"/>
    <w:rsid w:val="0043206D"/>
    <w:rsid w:val="00432C74"/>
    <w:rsid w:val="004331B4"/>
    <w:rsid w:val="00433DD1"/>
    <w:rsid w:val="004341E8"/>
    <w:rsid w:val="00434244"/>
    <w:rsid w:val="00436ADE"/>
    <w:rsid w:val="00437DB4"/>
    <w:rsid w:val="004426A3"/>
    <w:rsid w:val="00444064"/>
    <w:rsid w:val="00444CFA"/>
    <w:rsid w:val="004453BE"/>
    <w:rsid w:val="004458B9"/>
    <w:rsid w:val="00450B19"/>
    <w:rsid w:val="004515E6"/>
    <w:rsid w:val="00452255"/>
    <w:rsid w:val="00452347"/>
    <w:rsid w:val="004524AA"/>
    <w:rsid w:val="00453E20"/>
    <w:rsid w:val="00454DCD"/>
    <w:rsid w:val="00454E32"/>
    <w:rsid w:val="0045509B"/>
    <w:rsid w:val="00455B5C"/>
    <w:rsid w:val="00456683"/>
    <w:rsid w:val="00456940"/>
    <w:rsid w:val="00457665"/>
    <w:rsid w:val="004612A4"/>
    <w:rsid w:val="004614BA"/>
    <w:rsid w:val="004628C1"/>
    <w:rsid w:val="00462A89"/>
    <w:rsid w:val="00462B26"/>
    <w:rsid w:val="00464F6F"/>
    <w:rsid w:val="00466A02"/>
    <w:rsid w:val="00467B76"/>
    <w:rsid w:val="00467F58"/>
    <w:rsid w:val="00467FAB"/>
    <w:rsid w:val="00472113"/>
    <w:rsid w:val="00472329"/>
    <w:rsid w:val="004731D9"/>
    <w:rsid w:val="0047400A"/>
    <w:rsid w:val="00474DF9"/>
    <w:rsid w:val="004754F6"/>
    <w:rsid w:val="00475A45"/>
    <w:rsid w:val="00475C03"/>
    <w:rsid w:val="00477C66"/>
    <w:rsid w:val="004800D0"/>
    <w:rsid w:val="004804B2"/>
    <w:rsid w:val="00480514"/>
    <w:rsid w:val="00480B44"/>
    <w:rsid w:val="004812BC"/>
    <w:rsid w:val="00481A98"/>
    <w:rsid w:val="0048226F"/>
    <w:rsid w:val="00482865"/>
    <w:rsid w:val="004840AD"/>
    <w:rsid w:val="004904C4"/>
    <w:rsid w:val="00490799"/>
    <w:rsid w:val="00491998"/>
    <w:rsid w:val="004922BB"/>
    <w:rsid w:val="0049296F"/>
    <w:rsid w:val="00492BC0"/>
    <w:rsid w:val="00495B5B"/>
    <w:rsid w:val="00497599"/>
    <w:rsid w:val="00497DFC"/>
    <w:rsid w:val="004A04D6"/>
    <w:rsid w:val="004A289C"/>
    <w:rsid w:val="004A28D9"/>
    <w:rsid w:val="004A2C97"/>
    <w:rsid w:val="004A4159"/>
    <w:rsid w:val="004A5AC6"/>
    <w:rsid w:val="004A5D12"/>
    <w:rsid w:val="004A61A1"/>
    <w:rsid w:val="004A61DD"/>
    <w:rsid w:val="004A7014"/>
    <w:rsid w:val="004B098D"/>
    <w:rsid w:val="004B1671"/>
    <w:rsid w:val="004B1A9A"/>
    <w:rsid w:val="004B2883"/>
    <w:rsid w:val="004B2DDE"/>
    <w:rsid w:val="004B4905"/>
    <w:rsid w:val="004B554F"/>
    <w:rsid w:val="004B57CB"/>
    <w:rsid w:val="004B5F23"/>
    <w:rsid w:val="004B6BDA"/>
    <w:rsid w:val="004B799F"/>
    <w:rsid w:val="004C1019"/>
    <w:rsid w:val="004C1E53"/>
    <w:rsid w:val="004C2633"/>
    <w:rsid w:val="004C3C95"/>
    <w:rsid w:val="004C4720"/>
    <w:rsid w:val="004C50DA"/>
    <w:rsid w:val="004C5690"/>
    <w:rsid w:val="004C6067"/>
    <w:rsid w:val="004C6542"/>
    <w:rsid w:val="004D05A7"/>
    <w:rsid w:val="004D09E3"/>
    <w:rsid w:val="004D15FC"/>
    <w:rsid w:val="004D188A"/>
    <w:rsid w:val="004D1AC3"/>
    <w:rsid w:val="004D1FBF"/>
    <w:rsid w:val="004D2536"/>
    <w:rsid w:val="004D366F"/>
    <w:rsid w:val="004D7925"/>
    <w:rsid w:val="004D7974"/>
    <w:rsid w:val="004D7C3A"/>
    <w:rsid w:val="004E131C"/>
    <w:rsid w:val="004E3BF0"/>
    <w:rsid w:val="004E3C4D"/>
    <w:rsid w:val="004E4102"/>
    <w:rsid w:val="004E46E9"/>
    <w:rsid w:val="004E4EB8"/>
    <w:rsid w:val="004E596F"/>
    <w:rsid w:val="004E6BB5"/>
    <w:rsid w:val="004E7104"/>
    <w:rsid w:val="004F0A72"/>
    <w:rsid w:val="004F1C7A"/>
    <w:rsid w:val="004F3CCC"/>
    <w:rsid w:val="004F5F39"/>
    <w:rsid w:val="004F6D81"/>
    <w:rsid w:val="0050566C"/>
    <w:rsid w:val="00505DAD"/>
    <w:rsid w:val="00506237"/>
    <w:rsid w:val="005064B5"/>
    <w:rsid w:val="00506E77"/>
    <w:rsid w:val="00507DDC"/>
    <w:rsid w:val="00510434"/>
    <w:rsid w:val="005107FC"/>
    <w:rsid w:val="005114D5"/>
    <w:rsid w:val="005128D2"/>
    <w:rsid w:val="00513020"/>
    <w:rsid w:val="00513AB3"/>
    <w:rsid w:val="0051411C"/>
    <w:rsid w:val="005149F2"/>
    <w:rsid w:val="00514E6C"/>
    <w:rsid w:val="00515E0A"/>
    <w:rsid w:val="00516358"/>
    <w:rsid w:val="0051638A"/>
    <w:rsid w:val="00517106"/>
    <w:rsid w:val="0051773E"/>
    <w:rsid w:val="00517A81"/>
    <w:rsid w:val="00517F2A"/>
    <w:rsid w:val="00520210"/>
    <w:rsid w:val="005205E3"/>
    <w:rsid w:val="00521946"/>
    <w:rsid w:val="005229B2"/>
    <w:rsid w:val="00522B0F"/>
    <w:rsid w:val="00523090"/>
    <w:rsid w:val="005236E0"/>
    <w:rsid w:val="00525CFD"/>
    <w:rsid w:val="00525FB4"/>
    <w:rsid w:val="00526086"/>
    <w:rsid w:val="005264FC"/>
    <w:rsid w:val="00527D38"/>
    <w:rsid w:val="00530513"/>
    <w:rsid w:val="005305A3"/>
    <w:rsid w:val="00530712"/>
    <w:rsid w:val="00530785"/>
    <w:rsid w:val="0053157D"/>
    <w:rsid w:val="005319C2"/>
    <w:rsid w:val="00532AB4"/>
    <w:rsid w:val="00533D34"/>
    <w:rsid w:val="0053626A"/>
    <w:rsid w:val="00537568"/>
    <w:rsid w:val="00537583"/>
    <w:rsid w:val="0053758D"/>
    <w:rsid w:val="00540379"/>
    <w:rsid w:val="005428E6"/>
    <w:rsid w:val="00542BFD"/>
    <w:rsid w:val="00543C05"/>
    <w:rsid w:val="005456CB"/>
    <w:rsid w:val="0054587E"/>
    <w:rsid w:val="00545D2E"/>
    <w:rsid w:val="00545F18"/>
    <w:rsid w:val="00547915"/>
    <w:rsid w:val="0054793D"/>
    <w:rsid w:val="00550975"/>
    <w:rsid w:val="005512BD"/>
    <w:rsid w:val="00551581"/>
    <w:rsid w:val="00551E5A"/>
    <w:rsid w:val="00552B50"/>
    <w:rsid w:val="00553BD4"/>
    <w:rsid w:val="005546B1"/>
    <w:rsid w:val="005550C0"/>
    <w:rsid w:val="0055624E"/>
    <w:rsid w:val="00556FE5"/>
    <w:rsid w:val="00556FF3"/>
    <w:rsid w:val="00557CC9"/>
    <w:rsid w:val="00560279"/>
    <w:rsid w:val="0056099E"/>
    <w:rsid w:val="00561FFB"/>
    <w:rsid w:val="00562BCA"/>
    <w:rsid w:val="00562E4B"/>
    <w:rsid w:val="00563318"/>
    <w:rsid w:val="00563ABF"/>
    <w:rsid w:val="00563FCD"/>
    <w:rsid w:val="005648D4"/>
    <w:rsid w:val="00564D51"/>
    <w:rsid w:val="00564E78"/>
    <w:rsid w:val="00565A7A"/>
    <w:rsid w:val="0056659A"/>
    <w:rsid w:val="00566B87"/>
    <w:rsid w:val="0056712F"/>
    <w:rsid w:val="00572D1C"/>
    <w:rsid w:val="00572FE0"/>
    <w:rsid w:val="0057330A"/>
    <w:rsid w:val="00573331"/>
    <w:rsid w:val="00574495"/>
    <w:rsid w:val="00574EBF"/>
    <w:rsid w:val="0057588E"/>
    <w:rsid w:val="005763F8"/>
    <w:rsid w:val="005774AA"/>
    <w:rsid w:val="00577AB8"/>
    <w:rsid w:val="00577F21"/>
    <w:rsid w:val="00582174"/>
    <w:rsid w:val="005827B0"/>
    <w:rsid w:val="0058292D"/>
    <w:rsid w:val="005836C3"/>
    <w:rsid w:val="00584DE5"/>
    <w:rsid w:val="005864E3"/>
    <w:rsid w:val="00587EF0"/>
    <w:rsid w:val="00590DC7"/>
    <w:rsid w:val="00590E6D"/>
    <w:rsid w:val="005933D3"/>
    <w:rsid w:val="00593440"/>
    <w:rsid w:val="005935F2"/>
    <w:rsid w:val="00595170"/>
    <w:rsid w:val="0059532D"/>
    <w:rsid w:val="00596FA9"/>
    <w:rsid w:val="00597987"/>
    <w:rsid w:val="005A0279"/>
    <w:rsid w:val="005A2B9C"/>
    <w:rsid w:val="005A3014"/>
    <w:rsid w:val="005A5DEC"/>
    <w:rsid w:val="005A5F13"/>
    <w:rsid w:val="005A6205"/>
    <w:rsid w:val="005A7921"/>
    <w:rsid w:val="005B007C"/>
    <w:rsid w:val="005B0EFD"/>
    <w:rsid w:val="005B1072"/>
    <w:rsid w:val="005B1E7B"/>
    <w:rsid w:val="005B2E17"/>
    <w:rsid w:val="005B3D1C"/>
    <w:rsid w:val="005B47A0"/>
    <w:rsid w:val="005B4A57"/>
    <w:rsid w:val="005B4D92"/>
    <w:rsid w:val="005B5790"/>
    <w:rsid w:val="005B605E"/>
    <w:rsid w:val="005B6A22"/>
    <w:rsid w:val="005C05D4"/>
    <w:rsid w:val="005C0EAE"/>
    <w:rsid w:val="005C102C"/>
    <w:rsid w:val="005C15FC"/>
    <w:rsid w:val="005C26BF"/>
    <w:rsid w:val="005C2B9C"/>
    <w:rsid w:val="005C4890"/>
    <w:rsid w:val="005C6481"/>
    <w:rsid w:val="005C6DFD"/>
    <w:rsid w:val="005D0AE5"/>
    <w:rsid w:val="005D0D9E"/>
    <w:rsid w:val="005D1CD4"/>
    <w:rsid w:val="005D27C6"/>
    <w:rsid w:val="005D2A0C"/>
    <w:rsid w:val="005D2E2E"/>
    <w:rsid w:val="005D3605"/>
    <w:rsid w:val="005D3710"/>
    <w:rsid w:val="005D37E7"/>
    <w:rsid w:val="005D3B07"/>
    <w:rsid w:val="005D464F"/>
    <w:rsid w:val="005D5561"/>
    <w:rsid w:val="005D556B"/>
    <w:rsid w:val="005D6316"/>
    <w:rsid w:val="005D678B"/>
    <w:rsid w:val="005E02FA"/>
    <w:rsid w:val="005E05BD"/>
    <w:rsid w:val="005E0DBB"/>
    <w:rsid w:val="005E1880"/>
    <w:rsid w:val="005E54E5"/>
    <w:rsid w:val="005E5AE4"/>
    <w:rsid w:val="005E66C8"/>
    <w:rsid w:val="005E6C68"/>
    <w:rsid w:val="005E6CC7"/>
    <w:rsid w:val="005E6FB9"/>
    <w:rsid w:val="005E7329"/>
    <w:rsid w:val="005F2E3E"/>
    <w:rsid w:val="005F2F30"/>
    <w:rsid w:val="005F34CB"/>
    <w:rsid w:val="005F36E4"/>
    <w:rsid w:val="00601E0D"/>
    <w:rsid w:val="006044A0"/>
    <w:rsid w:val="00604DCF"/>
    <w:rsid w:val="006064CD"/>
    <w:rsid w:val="0060688E"/>
    <w:rsid w:val="00606B12"/>
    <w:rsid w:val="00606BFC"/>
    <w:rsid w:val="00606D71"/>
    <w:rsid w:val="00607001"/>
    <w:rsid w:val="0060708C"/>
    <w:rsid w:val="0060737B"/>
    <w:rsid w:val="0060769E"/>
    <w:rsid w:val="00607E9B"/>
    <w:rsid w:val="00610582"/>
    <w:rsid w:val="00610B54"/>
    <w:rsid w:val="00611981"/>
    <w:rsid w:val="00611F60"/>
    <w:rsid w:val="00611F67"/>
    <w:rsid w:val="00612718"/>
    <w:rsid w:val="00613BB7"/>
    <w:rsid w:val="006163A7"/>
    <w:rsid w:val="00616B50"/>
    <w:rsid w:val="00617210"/>
    <w:rsid w:val="00621A12"/>
    <w:rsid w:val="00623DB7"/>
    <w:rsid w:val="0062403B"/>
    <w:rsid w:val="00624E14"/>
    <w:rsid w:val="00624EF1"/>
    <w:rsid w:val="00630EDD"/>
    <w:rsid w:val="00631224"/>
    <w:rsid w:val="00632251"/>
    <w:rsid w:val="00632262"/>
    <w:rsid w:val="00632353"/>
    <w:rsid w:val="0063368E"/>
    <w:rsid w:val="006339AB"/>
    <w:rsid w:val="00633CF9"/>
    <w:rsid w:val="0063456E"/>
    <w:rsid w:val="006356DA"/>
    <w:rsid w:val="00636651"/>
    <w:rsid w:val="00637256"/>
    <w:rsid w:val="006402FD"/>
    <w:rsid w:val="00640F71"/>
    <w:rsid w:val="00641856"/>
    <w:rsid w:val="0064271F"/>
    <w:rsid w:val="00643DD1"/>
    <w:rsid w:val="00645337"/>
    <w:rsid w:val="00645373"/>
    <w:rsid w:val="0064557A"/>
    <w:rsid w:val="00646CE9"/>
    <w:rsid w:val="00650BC3"/>
    <w:rsid w:val="00651C8C"/>
    <w:rsid w:val="006538EF"/>
    <w:rsid w:val="00655D36"/>
    <w:rsid w:val="00657BAA"/>
    <w:rsid w:val="00660965"/>
    <w:rsid w:val="0066130F"/>
    <w:rsid w:val="006613A0"/>
    <w:rsid w:val="00663C99"/>
    <w:rsid w:val="00664F3B"/>
    <w:rsid w:val="00665A15"/>
    <w:rsid w:val="00666201"/>
    <w:rsid w:val="00666C57"/>
    <w:rsid w:val="0067054F"/>
    <w:rsid w:val="00671DD4"/>
    <w:rsid w:val="0067301A"/>
    <w:rsid w:val="006744AC"/>
    <w:rsid w:val="00674B1C"/>
    <w:rsid w:val="006752EA"/>
    <w:rsid w:val="006756D8"/>
    <w:rsid w:val="00682765"/>
    <w:rsid w:val="006848C8"/>
    <w:rsid w:val="00684CA1"/>
    <w:rsid w:val="006868E4"/>
    <w:rsid w:val="00690691"/>
    <w:rsid w:val="00693F04"/>
    <w:rsid w:val="0069718F"/>
    <w:rsid w:val="006979B1"/>
    <w:rsid w:val="00697ABD"/>
    <w:rsid w:val="006A1D67"/>
    <w:rsid w:val="006A2CCB"/>
    <w:rsid w:val="006A2E91"/>
    <w:rsid w:val="006A37A9"/>
    <w:rsid w:val="006A5285"/>
    <w:rsid w:val="006A588B"/>
    <w:rsid w:val="006A6034"/>
    <w:rsid w:val="006A6BB9"/>
    <w:rsid w:val="006A6ED9"/>
    <w:rsid w:val="006B03D1"/>
    <w:rsid w:val="006B08FE"/>
    <w:rsid w:val="006B09BB"/>
    <w:rsid w:val="006B16D0"/>
    <w:rsid w:val="006B1DE9"/>
    <w:rsid w:val="006B25AE"/>
    <w:rsid w:val="006B2CF0"/>
    <w:rsid w:val="006B45B0"/>
    <w:rsid w:val="006B5C2C"/>
    <w:rsid w:val="006C0661"/>
    <w:rsid w:val="006C20D5"/>
    <w:rsid w:val="006C4A80"/>
    <w:rsid w:val="006C4E8D"/>
    <w:rsid w:val="006C4EE3"/>
    <w:rsid w:val="006C6B9D"/>
    <w:rsid w:val="006C6D97"/>
    <w:rsid w:val="006C76B8"/>
    <w:rsid w:val="006D065D"/>
    <w:rsid w:val="006D0FEC"/>
    <w:rsid w:val="006D1387"/>
    <w:rsid w:val="006D26CE"/>
    <w:rsid w:val="006D2D79"/>
    <w:rsid w:val="006D2DFF"/>
    <w:rsid w:val="006D3EA1"/>
    <w:rsid w:val="006D4528"/>
    <w:rsid w:val="006D7C1A"/>
    <w:rsid w:val="006E09F6"/>
    <w:rsid w:val="006E0F7C"/>
    <w:rsid w:val="006E12AF"/>
    <w:rsid w:val="006E18CA"/>
    <w:rsid w:val="006E19C7"/>
    <w:rsid w:val="006E1E52"/>
    <w:rsid w:val="006E1F00"/>
    <w:rsid w:val="006E252D"/>
    <w:rsid w:val="006E33D1"/>
    <w:rsid w:val="006E51B9"/>
    <w:rsid w:val="006E54D5"/>
    <w:rsid w:val="006E5D82"/>
    <w:rsid w:val="006E6799"/>
    <w:rsid w:val="006E74C4"/>
    <w:rsid w:val="006F0F71"/>
    <w:rsid w:val="006F394D"/>
    <w:rsid w:val="006F395D"/>
    <w:rsid w:val="006F3C27"/>
    <w:rsid w:val="006F4D28"/>
    <w:rsid w:val="006F4E67"/>
    <w:rsid w:val="006F5167"/>
    <w:rsid w:val="006F57EE"/>
    <w:rsid w:val="006F58C9"/>
    <w:rsid w:val="006F74F1"/>
    <w:rsid w:val="006F7C41"/>
    <w:rsid w:val="006F7E0B"/>
    <w:rsid w:val="00701DF9"/>
    <w:rsid w:val="00703B15"/>
    <w:rsid w:val="00704005"/>
    <w:rsid w:val="00704983"/>
    <w:rsid w:val="00704A33"/>
    <w:rsid w:val="00705B0C"/>
    <w:rsid w:val="00705EB7"/>
    <w:rsid w:val="0071137D"/>
    <w:rsid w:val="00712585"/>
    <w:rsid w:val="00712A93"/>
    <w:rsid w:val="00713750"/>
    <w:rsid w:val="00714F22"/>
    <w:rsid w:val="007178B8"/>
    <w:rsid w:val="00717ABC"/>
    <w:rsid w:val="00717B5D"/>
    <w:rsid w:val="0072118C"/>
    <w:rsid w:val="00721E28"/>
    <w:rsid w:val="00722193"/>
    <w:rsid w:val="007227F9"/>
    <w:rsid w:val="00722B46"/>
    <w:rsid w:val="00722BC5"/>
    <w:rsid w:val="00723289"/>
    <w:rsid w:val="0072466B"/>
    <w:rsid w:val="00725573"/>
    <w:rsid w:val="007308AE"/>
    <w:rsid w:val="007311FC"/>
    <w:rsid w:val="00732E9A"/>
    <w:rsid w:val="00733091"/>
    <w:rsid w:val="00733DEB"/>
    <w:rsid w:val="007343E3"/>
    <w:rsid w:val="00734C35"/>
    <w:rsid w:val="0073529F"/>
    <w:rsid w:val="0073638C"/>
    <w:rsid w:val="0073708E"/>
    <w:rsid w:val="00737C30"/>
    <w:rsid w:val="00740115"/>
    <w:rsid w:val="007422C4"/>
    <w:rsid w:val="007428A0"/>
    <w:rsid w:val="0074319B"/>
    <w:rsid w:val="007437F8"/>
    <w:rsid w:val="007450BC"/>
    <w:rsid w:val="00746C5E"/>
    <w:rsid w:val="007506D9"/>
    <w:rsid w:val="00751ACB"/>
    <w:rsid w:val="0075321F"/>
    <w:rsid w:val="00753C01"/>
    <w:rsid w:val="00754329"/>
    <w:rsid w:val="0075461E"/>
    <w:rsid w:val="00755658"/>
    <w:rsid w:val="00756400"/>
    <w:rsid w:val="00756BD1"/>
    <w:rsid w:val="00760512"/>
    <w:rsid w:val="0076152A"/>
    <w:rsid w:val="00763301"/>
    <w:rsid w:val="0076379F"/>
    <w:rsid w:val="00765598"/>
    <w:rsid w:val="007665BC"/>
    <w:rsid w:val="00767D20"/>
    <w:rsid w:val="007715F9"/>
    <w:rsid w:val="00771CC5"/>
    <w:rsid w:val="00772115"/>
    <w:rsid w:val="00772774"/>
    <w:rsid w:val="007728A8"/>
    <w:rsid w:val="00773124"/>
    <w:rsid w:val="007736F0"/>
    <w:rsid w:val="00773C48"/>
    <w:rsid w:val="00773DC1"/>
    <w:rsid w:val="007757DC"/>
    <w:rsid w:val="007768F3"/>
    <w:rsid w:val="00776919"/>
    <w:rsid w:val="007770EF"/>
    <w:rsid w:val="00780836"/>
    <w:rsid w:val="007812C5"/>
    <w:rsid w:val="00781932"/>
    <w:rsid w:val="00781FBA"/>
    <w:rsid w:val="007827BF"/>
    <w:rsid w:val="00782BF4"/>
    <w:rsid w:val="00782D60"/>
    <w:rsid w:val="00783009"/>
    <w:rsid w:val="007848B3"/>
    <w:rsid w:val="007857F6"/>
    <w:rsid w:val="007858E0"/>
    <w:rsid w:val="00786702"/>
    <w:rsid w:val="0078690C"/>
    <w:rsid w:val="007875DE"/>
    <w:rsid w:val="00790F39"/>
    <w:rsid w:val="007922D2"/>
    <w:rsid w:val="007927A2"/>
    <w:rsid w:val="00792F99"/>
    <w:rsid w:val="00793640"/>
    <w:rsid w:val="0079778B"/>
    <w:rsid w:val="007A0A4C"/>
    <w:rsid w:val="007A154F"/>
    <w:rsid w:val="007A4316"/>
    <w:rsid w:val="007A4660"/>
    <w:rsid w:val="007A6CE1"/>
    <w:rsid w:val="007A7060"/>
    <w:rsid w:val="007A7391"/>
    <w:rsid w:val="007B0990"/>
    <w:rsid w:val="007B0DA6"/>
    <w:rsid w:val="007B235E"/>
    <w:rsid w:val="007B2BF0"/>
    <w:rsid w:val="007B3B06"/>
    <w:rsid w:val="007B466F"/>
    <w:rsid w:val="007B5C8C"/>
    <w:rsid w:val="007B5CEA"/>
    <w:rsid w:val="007B5DB8"/>
    <w:rsid w:val="007B6D71"/>
    <w:rsid w:val="007C075F"/>
    <w:rsid w:val="007C096E"/>
    <w:rsid w:val="007C09C3"/>
    <w:rsid w:val="007C0AE9"/>
    <w:rsid w:val="007C0D6F"/>
    <w:rsid w:val="007C33E2"/>
    <w:rsid w:val="007C56B3"/>
    <w:rsid w:val="007C5A15"/>
    <w:rsid w:val="007C5E91"/>
    <w:rsid w:val="007C61C4"/>
    <w:rsid w:val="007C70BD"/>
    <w:rsid w:val="007C732B"/>
    <w:rsid w:val="007C7FC9"/>
    <w:rsid w:val="007D0451"/>
    <w:rsid w:val="007D0F2A"/>
    <w:rsid w:val="007D1534"/>
    <w:rsid w:val="007D174E"/>
    <w:rsid w:val="007D27E2"/>
    <w:rsid w:val="007D2DFF"/>
    <w:rsid w:val="007D7E5D"/>
    <w:rsid w:val="007E032B"/>
    <w:rsid w:val="007E0F80"/>
    <w:rsid w:val="007E2EDC"/>
    <w:rsid w:val="007E33FB"/>
    <w:rsid w:val="007E3BEE"/>
    <w:rsid w:val="007E42F7"/>
    <w:rsid w:val="007E6D4F"/>
    <w:rsid w:val="007E7270"/>
    <w:rsid w:val="007F0E88"/>
    <w:rsid w:val="007F29AB"/>
    <w:rsid w:val="007F3261"/>
    <w:rsid w:val="007F63E9"/>
    <w:rsid w:val="007F7065"/>
    <w:rsid w:val="007F7491"/>
    <w:rsid w:val="008006F2"/>
    <w:rsid w:val="00800E36"/>
    <w:rsid w:val="00801AD8"/>
    <w:rsid w:val="008020B8"/>
    <w:rsid w:val="00802B71"/>
    <w:rsid w:val="00802D63"/>
    <w:rsid w:val="00805F4E"/>
    <w:rsid w:val="00807B7C"/>
    <w:rsid w:val="0081045D"/>
    <w:rsid w:val="00810579"/>
    <w:rsid w:val="00810B4A"/>
    <w:rsid w:val="00810B81"/>
    <w:rsid w:val="008127ED"/>
    <w:rsid w:val="00812858"/>
    <w:rsid w:val="00814B6F"/>
    <w:rsid w:val="00814C9A"/>
    <w:rsid w:val="00814DE4"/>
    <w:rsid w:val="008150B6"/>
    <w:rsid w:val="00815223"/>
    <w:rsid w:val="00815BE4"/>
    <w:rsid w:val="008172CF"/>
    <w:rsid w:val="00817440"/>
    <w:rsid w:val="00817B63"/>
    <w:rsid w:val="008206A6"/>
    <w:rsid w:val="00820E97"/>
    <w:rsid w:val="00821DE9"/>
    <w:rsid w:val="00822A4F"/>
    <w:rsid w:val="00823CF8"/>
    <w:rsid w:val="0082401D"/>
    <w:rsid w:val="00824A47"/>
    <w:rsid w:val="008258D5"/>
    <w:rsid w:val="008312A3"/>
    <w:rsid w:val="008322F3"/>
    <w:rsid w:val="008323EE"/>
    <w:rsid w:val="00832699"/>
    <w:rsid w:val="00832D2E"/>
    <w:rsid w:val="0083447B"/>
    <w:rsid w:val="00835DDA"/>
    <w:rsid w:val="00835F97"/>
    <w:rsid w:val="008364F0"/>
    <w:rsid w:val="0084065D"/>
    <w:rsid w:val="00840F48"/>
    <w:rsid w:val="00841185"/>
    <w:rsid w:val="008411B1"/>
    <w:rsid w:val="0084210E"/>
    <w:rsid w:val="008439DB"/>
    <w:rsid w:val="00843C4A"/>
    <w:rsid w:val="008441B6"/>
    <w:rsid w:val="00844CC6"/>
    <w:rsid w:val="00845892"/>
    <w:rsid w:val="008465EC"/>
    <w:rsid w:val="00846C78"/>
    <w:rsid w:val="0084719B"/>
    <w:rsid w:val="0085060E"/>
    <w:rsid w:val="008507C1"/>
    <w:rsid w:val="00851441"/>
    <w:rsid w:val="00851BB4"/>
    <w:rsid w:val="00851DB0"/>
    <w:rsid w:val="00853335"/>
    <w:rsid w:val="0085385D"/>
    <w:rsid w:val="00853CA5"/>
    <w:rsid w:val="00860D28"/>
    <w:rsid w:val="00860ED2"/>
    <w:rsid w:val="00861FFC"/>
    <w:rsid w:val="0086214A"/>
    <w:rsid w:val="00862356"/>
    <w:rsid w:val="00862E2D"/>
    <w:rsid w:val="008655D2"/>
    <w:rsid w:val="008656EC"/>
    <w:rsid w:val="008667B3"/>
    <w:rsid w:val="008744DB"/>
    <w:rsid w:val="00876A45"/>
    <w:rsid w:val="00880EAE"/>
    <w:rsid w:val="008813C5"/>
    <w:rsid w:val="00881F89"/>
    <w:rsid w:val="008828B7"/>
    <w:rsid w:val="00883D74"/>
    <w:rsid w:val="00884806"/>
    <w:rsid w:val="0089083A"/>
    <w:rsid w:val="0089174A"/>
    <w:rsid w:val="0089230D"/>
    <w:rsid w:val="00893EDD"/>
    <w:rsid w:val="008942DE"/>
    <w:rsid w:val="00894709"/>
    <w:rsid w:val="00894D52"/>
    <w:rsid w:val="00895C2B"/>
    <w:rsid w:val="008A0094"/>
    <w:rsid w:val="008A0244"/>
    <w:rsid w:val="008A02E1"/>
    <w:rsid w:val="008A06EF"/>
    <w:rsid w:val="008A09EB"/>
    <w:rsid w:val="008A24EB"/>
    <w:rsid w:val="008A2E8B"/>
    <w:rsid w:val="008A4B2C"/>
    <w:rsid w:val="008A57D1"/>
    <w:rsid w:val="008A6273"/>
    <w:rsid w:val="008B1E10"/>
    <w:rsid w:val="008B4A15"/>
    <w:rsid w:val="008B508D"/>
    <w:rsid w:val="008B5BB6"/>
    <w:rsid w:val="008B6425"/>
    <w:rsid w:val="008B6607"/>
    <w:rsid w:val="008C1B68"/>
    <w:rsid w:val="008C23BA"/>
    <w:rsid w:val="008C33B4"/>
    <w:rsid w:val="008C3689"/>
    <w:rsid w:val="008C4926"/>
    <w:rsid w:val="008C4DDC"/>
    <w:rsid w:val="008C6C89"/>
    <w:rsid w:val="008D0D25"/>
    <w:rsid w:val="008D0F89"/>
    <w:rsid w:val="008D426E"/>
    <w:rsid w:val="008D5AF4"/>
    <w:rsid w:val="008D61AC"/>
    <w:rsid w:val="008D61F3"/>
    <w:rsid w:val="008D6330"/>
    <w:rsid w:val="008D6389"/>
    <w:rsid w:val="008D66DA"/>
    <w:rsid w:val="008D742E"/>
    <w:rsid w:val="008D7CBA"/>
    <w:rsid w:val="008E0292"/>
    <w:rsid w:val="008E02F5"/>
    <w:rsid w:val="008E292C"/>
    <w:rsid w:val="008E2E1C"/>
    <w:rsid w:val="008E3926"/>
    <w:rsid w:val="008E42D0"/>
    <w:rsid w:val="008E43B0"/>
    <w:rsid w:val="008E46A2"/>
    <w:rsid w:val="008E47AD"/>
    <w:rsid w:val="008E497A"/>
    <w:rsid w:val="008E4E2B"/>
    <w:rsid w:val="008E5178"/>
    <w:rsid w:val="008E57CE"/>
    <w:rsid w:val="008E5DF1"/>
    <w:rsid w:val="008E7F61"/>
    <w:rsid w:val="008F10E2"/>
    <w:rsid w:val="008F27E9"/>
    <w:rsid w:val="008F4698"/>
    <w:rsid w:val="008F5635"/>
    <w:rsid w:val="008F5A9C"/>
    <w:rsid w:val="008F6850"/>
    <w:rsid w:val="008F6ADF"/>
    <w:rsid w:val="008F6EC9"/>
    <w:rsid w:val="00900BC2"/>
    <w:rsid w:val="00901C2D"/>
    <w:rsid w:val="00901C97"/>
    <w:rsid w:val="0090274B"/>
    <w:rsid w:val="00904938"/>
    <w:rsid w:val="00906DCC"/>
    <w:rsid w:val="00907553"/>
    <w:rsid w:val="00911E79"/>
    <w:rsid w:val="00912516"/>
    <w:rsid w:val="00913D5A"/>
    <w:rsid w:val="009143ED"/>
    <w:rsid w:val="00915703"/>
    <w:rsid w:val="009158E2"/>
    <w:rsid w:val="00916FE7"/>
    <w:rsid w:val="00917FD6"/>
    <w:rsid w:val="00921BE1"/>
    <w:rsid w:val="00921E1F"/>
    <w:rsid w:val="009220A0"/>
    <w:rsid w:val="00922308"/>
    <w:rsid w:val="00922A33"/>
    <w:rsid w:val="00923110"/>
    <w:rsid w:val="00923698"/>
    <w:rsid w:val="00923B94"/>
    <w:rsid w:val="00924BBB"/>
    <w:rsid w:val="0092528E"/>
    <w:rsid w:val="00926982"/>
    <w:rsid w:val="00930724"/>
    <w:rsid w:val="00930B43"/>
    <w:rsid w:val="009321F5"/>
    <w:rsid w:val="009331AE"/>
    <w:rsid w:val="00933DCD"/>
    <w:rsid w:val="00934FBC"/>
    <w:rsid w:val="00941182"/>
    <w:rsid w:val="00942109"/>
    <w:rsid w:val="00943E66"/>
    <w:rsid w:val="00944745"/>
    <w:rsid w:val="00944CE7"/>
    <w:rsid w:val="00945381"/>
    <w:rsid w:val="0094693B"/>
    <w:rsid w:val="00947E2D"/>
    <w:rsid w:val="00947FEC"/>
    <w:rsid w:val="00950456"/>
    <w:rsid w:val="009532AC"/>
    <w:rsid w:val="0095367A"/>
    <w:rsid w:val="00953E44"/>
    <w:rsid w:val="0095427F"/>
    <w:rsid w:val="00954A75"/>
    <w:rsid w:val="00955076"/>
    <w:rsid w:val="00955D5B"/>
    <w:rsid w:val="009561A4"/>
    <w:rsid w:val="009564C7"/>
    <w:rsid w:val="0096065E"/>
    <w:rsid w:val="00960E7B"/>
    <w:rsid w:val="00962318"/>
    <w:rsid w:val="00962B68"/>
    <w:rsid w:val="00964E74"/>
    <w:rsid w:val="00966CD8"/>
    <w:rsid w:val="00966FC3"/>
    <w:rsid w:val="0097012A"/>
    <w:rsid w:val="00970372"/>
    <w:rsid w:val="009703C2"/>
    <w:rsid w:val="00972B8B"/>
    <w:rsid w:val="00973EEC"/>
    <w:rsid w:val="009743AC"/>
    <w:rsid w:val="00976CCB"/>
    <w:rsid w:val="00980250"/>
    <w:rsid w:val="00981286"/>
    <w:rsid w:val="009813A5"/>
    <w:rsid w:val="00981FB5"/>
    <w:rsid w:val="00982AD6"/>
    <w:rsid w:val="00983367"/>
    <w:rsid w:val="00983B02"/>
    <w:rsid w:val="009855F3"/>
    <w:rsid w:val="00985DB8"/>
    <w:rsid w:val="0098789B"/>
    <w:rsid w:val="00990FA4"/>
    <w:rsid w:val="009924F1"/>
    <w:rsid w:val="00992990"/>
    <w:rsid w:val="00992A6F"/>
    <w:rsid w:val="00993D5A"/>
    <w:rsid w:val="00994386"/>
    <w:rsid w:val="00994438"/>
    <w:rsid w:val="0099562D"/>
    <w:rsid w:val="009957C1"/>
    <w:rsid w:val="00996748"/>
    <w:rsid w:val="009A069C"/>
    <w:rsid w:val="009A10D8"/>
    <w:rsid w:val="009A22D1"/>
    <w:rsid w:val="009A2A4C"/>
    <w:rsid w:val="009A2A8C"/>
    <w:rsid w:val="009A5D94"/>
    <w:rsid w:val="009A6519"/>
    <w:rsid w:val="009B0A87"/>
    <w:rsid w:val="009B0D1D"/>
    <w:rsid w:val="009B0F38"/>
    <w:rsid w:val="009B1420"/>
    <w:rsid w:val="009B2115"/>
    <w:rsid w:val="009B2621"/>
    <w:rsid w:val="009B2769"/>
    <w:rsid w:val="009B3047"/>
    <w:rsid w:val="009B4882"/>
    <w:rsid w:val="009B50CE"/>
    <w:rsid w:val="009B65AE"/>
    <w:rsid w:val="009B7134"/>
    <w:rsid w:val="009B7F3C"/>
    <w:rsid w:val="009C01C5"/>
    <w:rsid w:val="009C08BF"/>
    <w:rsid w:val="009C0956"/>
    <w:rsid w:val="009C09A2"/>
    <w:rsid w:val="009C0C85"/>
    <w:rsid w:val="009C0F04"/>
    <w:rsid w:val="009C1252"/>
    <w:rsid w:val="009C183B"/>
    <w:rsid w:val="009C1F32"/>
    <w:rsid w:val="009C20EE"/>
    <w:rsid w:val="009C4AC7"/>
    <w:rsid w:val="009C4EBB"/>
    <w:rsid w:val="009C4ECA"/>
    <w:rsid w:val="009C5FCC"/>
    <w:rsid w:val="009C6A6A"/>
    <w:rsid w:val="009C6F1B"/>
    <w:rsid w:val="009D0896"/>
    <w:rsid w:val="009D15F8"/>
    <w:rsid w:val="009D1F02"/>
    <w:rsid w:val="009D2440"/>
    <w:rsid w:val="009D3C57"/>
    <w:rsid w:val="009D41D0"/>
    <w:rsid w:val="009D4B09"/>
    <w:rsid w:val="009D6574"/>
    <w:rsid w:val="009D667D"/>
    <w:rsid w:val="009D6C2F"/>
    <w:rsid w:val="009D6E7E"/>
    <w:rsid w:val="009D7A07"/>
    <w:rsid w:val="009D7F3D"/>
    <w:rsid w:val="009E01DF"/>
    <w:rsid w:val="009E0452"/>
    <w:rsid w:val="009E11B1"/>
    <w:rsid w:val="009E1343"/>
    <w:rsid w:val="009E3032"/>
    <w:rsid w:val="009E4A4A"/>
    <w:rsid w:val="009E55D0"/>
    <w:rsid w:val="009E5E9A"/>
    <w:rsid w:val="009E6527"/>
    <w:rsid w:val="009E6688"/>
    <w:rsid w:val="009F1C13"/>
    <w:rsid w:val="009F28C2"/>
    <w:rsid w:val="009F3CD4"/>
    <w:rsid w:val="009F4C3A"/>
    <w:rsid w:val="009F53C2"/>
    <w:rsid w:val="00A009FA"/>
    <w:rsid w:val="00A01D2C"/>
    <w:rsid w:val="00A0273E"/>
    <w:rsid w:val="00A03CC0"/>
    <w:rsid w:val="00A03D25"/>
    <w:rsid w:val="00A04446"/>
    <w:rsid w:val="00A04ADF"/>
    <w:rsid w:val="00A06BA5"/>
    <w:rsid w:val="00A106A0"/>
    <w:rsid w:val="00A10D4B"/>
    <w:rsid w:val="00A124FA"/>
    <w:rsid w:val="00A12B2A"/>
    <w:rsid w:val="00A1346A"/>
    <w:rsid w:val="00A13DBA"/>
    <w:rsid w:val="00A13F32"/>
    <w:rsid w:val="00A141F6"/>
    <w:rsid w:val="00A143D8"/>
    <w:rsid w:val="00A1514A"/>
    <w:rsid w:val="00A15652"/>
    <w:rsid w:val="00A16359"/>
    <w:rsid w:val="00A16713"/>
    <w:rsid w:val="00A168E4"/>
    <w:rsid w:val="00A174A1"/>
    <w:rsid w:val="00A2046D"/>
    <w:rsid w:val="00A20DFC"/>
    <w:rsid w:val="00A227E1"/>
    <w:rsid w:val="00A23BFB"/>
    <w:rsid w:val="00A24394"/>
    <w:rsid w:val="00A25871"/>
    <w:rsid w:val="00A259A5"/>
    <w:rsid w:val="00A26623"/>
    <w:rsid w:val="00A26BE3"/>
    <w:rsid w:val="00A300CC"/>
    <w:rsid w:val="00A31430"/>
    <w:rsid w:val="00A33D34"/>
    <w:rsid w:val="00A36ACA"/>
    <w:rsid w:val="00A36FD6"/>
    <w:rsid w:val="00A37A56"/>
    <w:rsid w:val="00A4074E"/>
    <w:rsid w:val="00A41C8C"/>
    <w:rsid w:val="00A44043"/>
    <w:rsid w:val="00A443F9"/>
    <w:rsid w:val="00A45C5B"/>
    <w:rsid w:val="00A45E97"/>
    <w:rsid w:val="00A4718E"/>
    <w:rsid w:val="00A47ACC"/>
    <w:rsid w:val="00A50CAB"/>
    <w:rsid w:val="00A5272D"/>
    <w:rsid w:val="00A5437A"/>
    <w:rsid w:val="00A554EA"/>
    <w:rsid w:val="00A56769"/>
    <w:rsid w:val="00A567A4"/>
    <w:rsid w:val="00A56DA1"/>
    <w:rsid w:val="00A577F0"/>
    <w:rsid w:val="00A60367"/>
    <w:rsid w:val="00A60B3A"/>
    <w:rsid w:val="00A60D92"/>
    <w:rsid w:val="00A61443"/>
    <w:rsid w:val="00A63C83"/>
    <w:rsid w:val="00A64653"/>
    <w:rsid w:val="00A64EAA"/>
    <w:rsid w:val="00A6565A"/>
    <w:rsid w:val="00A65F08"/>
    <w:rsid w:val="00A65FB2"/>
    <w:rsid w:val="00A65FC2"/>
    <w:rsid w:val="00A67E34"/>
    <w:rsid w:val="00A708EC"/>
    <w:rsid w:val="00A720CC"/>
    <w:rsid w:val="00A72955"/>
    <w:rsid w:val="00A72E53"/>
    <w:rsid w:val="00A7367F"/>
    <w:rsid w:val="00A74399"/>
    <w:rsid w:val="00A74435"/>
    <w:rsid w:val="00A75540"/>
    <w:rsid w:val="00A7558D"/>
    <w:rsid w:val="00A75E9C"/>
    <w:rsid w:val="00A77CE1"/>
    <w:rsid w:val="00A81410"/>
    <w:rsid w:val="00A81FBE"/>
    <w:rsid w:val="00A839BB"/>
    <w:rsid w:val="00A83B75"/>
    <w:rsid w:val="00A86910"/>
    <w:rsid w:val="00A87860"/>
    <w:rsid w:val="00A90D83"/>
    <w:rsid w:val="00A923F8"/>
    <w:rsid w:val="00A94752"/>
    <w:rsid w:val="00A94EC5"/>
    <w:rsid w:val="00A952F8"/>
    <w:rsid w:val="00A97C14"/>
    <w:rsid w:val="00AA158B"/>
    <w:rsid w:val="00AA3BB9"/>
    <w:rsid w:val="00AA4E97"/>
    <w:rsid w:val="00AA59BB"/>
    <w:rsid w:val="00AA5B99"/>
    <w:rsid w:val="00AA6DCD"/>
    <w:rsid w:val="00AA75FF"/>
    <w:rsid w:val="00AB06C3"/>
    <w:rsid w:val="00AB0CE4"/>
    <w:rsid w:val="00AB0D39"/>
    <w:rsid w:val="00AB1567"/>
    <w:rsid w:val="00AB1E6B"/>
    <w:rsid w:val="00AB3B7B"/>
    <w:rsid w:val="00AB3F1A"/>
    <w:rsid w:val="00AB6724"/>
    <w:rsid w:val="00AB6FD6"/>
    <w:rsid w:val="00AB7DEF"/>
    <w:rsid w:val="00AB7EBF"/>
    <w:rsid w:val="00AC0986"/>
    <w:rsid w:val="00AC09A4"/>
    <w:rsid w:val="00AC0A78"/>
    <w:rsid w:val="00AC0B42"/>
    <w:rsid w:val="00AC0F50"/>
    <w:rsid w:val="00AC2382"/>
    <w:rsid w:val="00AC23F8"/>
    <w:rsid w:val="00AC287F"/>
    <w:rsid w:val="00AC3140"/>
    <w:rsid w:val="00AC3C73"/>
    <w:rsid w:val="00AC6842"/>
    <w:rsid w:val="00AD07B3"/>
    <w:rsid w:val="00AD194F"/>
    <w:rsid w:val="00AD1A8A"/>
    <w:rsid w:val="00AD208F"/>
    <w:rsid w:val="00AD2134"/>
    <w:rsid w:val="00AD2491"/>
    <w:rsid w:val="00AD27F1"/>
    <w:rsid w:val="00AD2AE5"/>
    <w:rsid w:val="00AD3651"/>
    <w:rsid w:val="00AD4AFF"/>
    <w:rsid w:val="00AD6691"/>
    <w:rsid w:val="00AD7B27"/>
    <w:rsid w:val="00AE0B70"/>
    <w:rsid w:val="00AE0C62"/>
    <w:rsid w:val="00AE1759"/>
    <w:rsid w:val="00AE25BE"/>
    <w:rsid w:val="00AE3166"/>
    <w:rsid w:val="00AE3C31"/>
    <w:rsid w:val="00AE3EE7"/>
    <w:rsid w:val="00AE40AC"/>
    <w:rsid w:val="00AE5DC3"/>
    <w:rsid w:val="00AE65EE"/>
    <w:rsid w:val="00AE6619"/>
    <w:rsid w:val="00AF004F"/>
    <w:rsid w:val="00AF0955"/>
    <w:rsid w:val="00AF1597"/>
    <w:rsid w:val="00AF1C88"/>
    <w:rsid w:val="00AF230C"/>
    <w:rsid w:val="00AF2602"/>
    <w:rsid w:val="00AF29B8"/>
    <w:rsid w:val="00AF2E81"/>
    <w:rsid w:val="00AF318C"/>
    <w:rsid w:val="00AF3A09"/>
    <w:rsid w:val="00AF3DF1"/>
    <w:rsid w:val="00AF453B"/>
    <w:rsid w:val="00AF5DD5"/>
    <w:rsid w:val="00AF6032"/>
    <w:rsid w:val="00AF7144"/>
    <w:rsid w:val="00AF7CC4"/>
    <w:rsid w:val="00B01200"/>
    <w:rsid w:val="00B0242C"/>
    <w:rsid w:val="00B03F6A"/>
    <w:rsid w:val="00B046AD"/>
    <w:rsid w:val="00B04E30"/>
    <w:rsid w:val="00B04EB2"/>
    <w:rsid w:val="00B06501"/>
    <w:rsid w:val="00B06CAD"/>
    <w:rsid w:val="00B06D89"/>
    <w:rsid w:val="00B10797"/>
    <w:rsid w:val="00B117EE"/>
    <w:rsid w:val="00B14718"/>
    <w:rsid w:val="00B148E3"/>
    <w:rsid w:val="00B14C65"/>
    <w:rsid w:val="00B15ADF"/>
    <w:rsid w:val="00B15B51"/>
    <w:rsid w:val="00B179CA"/>
    <w:rsid w:val="00B17A42"/>
    <w:rsid w:val="00B17C0F"/>
    <w:rsid w:val="00B2056E"/>
    <w:rsid w:val="00B2072F"/>
    <w:rsid w:val="00B20AEA"/>
    <w:rsid w:val="00B234E8"/>
    <w:rsid w:val="00B2493D"/>
    <w:rsid w:val="00B2556D"/>
    <w:rsid w:val="00B25785"/>
    <w:rsid w:val="00B25924"/>
    <w:rsid w:val="00B25A51"/>
    <w:rsid w:val="00B26766"/>
    <w:rsid w:val="00B27358"/>
    <w:rsid w:val="00B30D6D"/>
    <w:rsid w:val="00B326ED"/>
    <w:rsid w:val="00B339FD"/>
    <w:rsid w:val="00B34DE2"/>
    <w:rsid w:val="00B3645B"/>
    <w:rsid w:val="00B368BA"/>
    <w:rsid w:val="00B36C28"/>
    <w:rsid w:val="00B37EA1"/>
    <w:rsid w:val="00B4000B"/>
    <w:rsid w:val="00B401E3"/>
    <w:rsid w:val="00B401EB"/>
    <w:rsid w:val="00B40491"/>
    <w:rsid w:val="00B418B0"/>
    <w:rsid w:val="00B441D4"/>
    <w:rsid w:val="00B529FA"/>
    <w:rsid w:val="00B53987"/>
    <w:rsid w:val="00B53C33"/>
    <w:rsid w:val="00B57760"/>
    <w:rsid w:val="00B57CB0"/>
    <w:rsid w:val="00B6085D"/>
    <w:rsid w:val="00B61632"/>
    <w:rsid w:val="00B63387"/>
    <w:rsid w:val="00B65CE0"/>
    <w:rsid w:val="00B66694"/>
    <w:rsid w:val="00B669ED"/>
    <w:rsid w:val="00B67CBC"/>
    <w:rsid w:val="00B70D1E"/>
    <w:rsid w:val="00B72516"/>
    <w:rsid w:val="00B7596E"/>
    <w:rsid w:val="00B77A0D"/>
    <w:rsid w:val="00B80C7A"/>
    <w:rsid w:val="00B82546"/>
    <w:rsid w:val="00B835F0"/>
    <w:rsid w:val="00B83B1C"/>
    <w:rsid w:val="00B8420D"/>
    <w:rsid w:val="00B84550"/>
    <w:rsid w:val="00B85217"/>
    <w:rsid w:val="00B85D81"/>
    <w:rsid w:val="00B86AAA"/>
    <w:rsid w:val="00B91C2B"/>
    <w:rsid w:val="00B945C8"/>
    <w:rsid w:val="00B97DFC"/>
    <w:rsid w:val="00BA0581"/>
    <w:rsid w:val="00BA0B10"/>
    <w:rsid w:val="00BA18C7"/>
    <w:rsid w:val="00BA1FD8"/>
    <w:rsid w:val="00BA28E8"/>
    <w:rsid w:val="00BA29CE"/>
    <w:rsid w:val="00BA36E2"/>
    <w:rsid w:val="00BA491B"/>
    <w:rsid w:val="00BA72E9"/>
    <w:rsid w:val="00BA73D2"/>
    <w:rsid w:val="00BA75B4"/>
    <w:rsid w:val="00BB0C89"/>
    <w:rsid w:val="00BB0CD2"/>
    <w:rsid w:val="00BB0FA1"/>
    <w:rsid w:val="00BB1DD9"/>
    <w:rsid w:val="00BB2420"/>
    <w:rsid w:val="00BB3A77"/>
    <w:rsid w:val="00BB4B88"/>
    <w:rsid w:val="00BB698C"/>
    <w:rsid w:val="00BB7CAE"/>
    <w:rsid w:val="00BC07B9"/>
    <w:rsid w:val="00BC2199"/>
    <w:rsid w:val="00BC457A"/>
    <w:rsid w:val="00BC5CE5"/>
    <w:rsid w:val="00BC643B"/>
    <w:rsid w:val="00BC65E3"/>
    <w:rsid w:val="00BC6F8A"/>
    <w:rsid w:val="00BC7025"/>
    <w:rsid w:val="00BC7FB4"/>
    <w:rsid w:val="00BD04B3"/>
    <w:rsid w:val="00BD1E64"/>
    <w:rsid w:val="00BD226A"/>
    <w:rsid w:val="00BD296D"/>
    <w:rsid w:val="00BD388D"/>
    <w:rsid w:val="00BD48D6"/>
    <w:rsid w:val="00BD49FE"/>
    <w:rsid w:val="00BD678D"/>
    <w:rsid w:val="00BD70B5"/>
    <w:rsid w:val="00BD7454"/>
    <w:rsid w:val="00BD7701"/>
    <w:rsid w:val="00BD7AAC"/>
    <w:rsid w:val="00BE011C"/>
    <w:rsid w:val="00BE0188"/>
    <w:rsid w:val="00BE05FB"/>
    <w:rsid w:val="00BE12F0"/>
    <w:rsid w:val="00BE23EC"/>
    <w:rsid w:val="00BE300B"/>
    <w:rsid w:val="00BE4A4E"/>
    <w:rsid w:val="00BE57E7"/>
    <w:rsid w:val="00BE651E"/>
    <w:rsid w:val="00BE6BFA"/>
    <w:rsid w:val="00BE6FA1"/>
    <w:rsid w:val="00BE7911"/>
    <w:rsid w:val="00BF014F"/>
    <w:rsid w:val="00BF17A5"/>
    <w:rsid w:val="00BF2282"/>
    <w:rsid w:val="00BF2336"/>
    <w:rsid w:val="00BF2762"/>
    <w:rsid w:val="00BF35D4"/>
    <w:rsid w:val="00BF3EF7"/>
    <w:rsid w:val="00BF4187"/>
    <w:rsid w:val="00BF4FC2"/>
    <w:rsid w:val="00BF524B"/>
    <w:rsid w:val="00BF62C4"/>
    <w:rsid w:val="00C001DC"/>
    <w:rsid w:val="00C004A1"/>
    <w:rsid w:val="00C01643"/>
    <w:rsid w:val="00C02655"/>
    <w:rsid w:val="00C02A71"/>
    <w:rsid w:val="00C02CAD"/>
    <w:rsid w:val="00C02D8B"/>
    <w:rsid w:val="00C02FD9"/>
    <w:rsid w:val="00C041C6"/>
    <w:rsid w:val="00C04D65"/>
    <w:rsid w:val="00C055E6"/>
    <w:rsid w:val="00C05F28"/>
    <w:rsid w:val="00C06C87"/>
    <w:rsid w:val="00C07392"/>
    <w:rsid w:val="00C102C2"/>
    <w:rsid w:val="00C1038E"/>
    <w:rsid w:val="00C11334"/>
    <w:rsid w:val="00C11384"/>
    <w:rsid w:val="00C11536"/>
    <w:rsid w:val="00C11EC1"/>
    <w:rsid w:val="00C1207A"/>
    <w:rsid w:val="00C12270"/>
    <w:rsid w:val="00C13181"/>
    <w:rsid w:val="00C145F1"/>
    <w:rsid w:val="00C15B3A"/>
    <w:rsid w:val="00C16A79"/>
    <w:rsid w:val="00C17378"/>
    <w:rsid w:val="00C204EC"/>
    <w:rsid w:val="00C21ED9"/>
    <w:rsid w:val="00C22985"/>
    <w:rsid w:val="00C22F2D"/>
    <w:rsid w:val="00C23888"/>
    <w:rsid w:val="00C24223"/>
    <w:rsid w:val="00C26134"/>
    <w:rsid w:val="00C2683F"/>
    <w:rsid w:val="00C304B7"/>
    <w:rsid w:val="00C30B4A"/>
    <w:rsid w:val="00C3129A"/>
    <w:rsid w:val="00C320F3"/>
    <w:rsid w:val="00C32791"/>
    <w:rsid w:val="00C33A75"/>
    <w:rsid w:val="00C34062"/>
    <w:rsid w:val="00C3482C"/>
    <w:rsid w:val="00C348EA"/>
    <w:rsid w:val="00C34FCE"/>
    <w:rsid w:val="00C362E8"/>
    <w:rsid w:val="00C36FFA"/>
    <w:rsid w:val="00C379FC"/>
    <w:rsid w:val="00C41193"/>
    <w:rsid w:val="00C4214E"/>
    <w:rsid w:val="00C4339E"/>
    <w:rsid w:val="00C434BF"/>
    <w:rsid w:val="00C44DF6"/>
    <w:rsid w:val="00C460D6"/>
    <w:rsid w:val="00C464A9"/>
    <w:rsid w:val="00C4672A"/>
    <w:rsid w:val="00C50444"/>
    <w:rsid w:val="00C528F1"/>
    <w:rsid w:val="00C52905"/>
    <w:rsid w:val="00C529CD"/>
    <w:rsid w:val="00C52CAC"/>
    <w:rsid w:val="00C539CE"/>
    <w:rsid w:val="00C5529E"/>
    <w:rsid w:val="00C560CB"/>
    <w:rsid w:val="00C57419"/>
    <w:rsid w:val="00C57B59"/>
    <w:rsid w:val="00C6053F"/>
    <w:rsid w:val="00C619FE"/>
    <w:rsid w:val="00C62F8A"/>
    <w:rsid w:val="00C636A7"/>
    <w:rsid w:val="00C63D26"/>
    <w:rsid w:val="00C64B96"/>
    <w:rsid w:val="00C6503E"/>
    <w:rsid w:val="00C65595"/>
    <w:rsid w:val="00C67EAF"/>
    <w:rsid w:val="00C7097C"/>
    <w:rsid w:val="00C7113D"/>
    <w:rsid w:val="00C71BF4"/>
    <w:rsid w:val="00C71E0C"/>
    <w:rsid w:val="00C7204A"/>
    <w:rsid w:val="00C72451"/>
    <w:rsid w:val="00C725D3"/>
    <w:rsid w:val="00C74FBA"/>
    <w:rsid w:val="00C7555D"/>
    <w:rsid w:val="00C760EA"/>
    <w:rsid w:val="00C773AD"/>
    <w:rsid w:val="00C80E18"/>
    <w:rsid w:val="00C820E7"/>
    <w:rsid w:val="00C820FD"/>
    <w:rsid w:val="00C82448"/>
    <w:rsid w:val="00C82815"/>
    <w:rsid w:val="00C82DB2"/>
    <w:rsid w:val="00C8759B"/>
    <w:rsid w:val="00C90D98"/>
    <w:rsid w:val="00C9118E"/>
    <w:rsid w:val="00C91419"/>
    <w:rsid w:val="00C91ED8"/>
    <w:rsid w:val="00C92130"/>
    <w:rsid w:val="00C923AD"/>
    <w:rsid w:val="00C92D4B"/>
    <w:rsid w:val="00C93130"/>
    <w:rsid w:val="00C93802"/>
    <w:rsid w:val="00C93E62"/>
    <w:rsid w:val="00C941EF"/>
    <w:rsid w:val="00C94432"/>
    <w:rsid w:val="00C97C7D"/>
    <w:rsid w:val="00CA25ED"/>
    <w:rsid w:val="00CA2D5A"/>
    <w:rsid w:val="00CA41D5"/>
    <w:rsid w:val="00CA43D4"/>
    <w:rsid w:val="00CA4585"/>
    <w:rsid w:val="00CA51E5"/>
    <w:rsid w:val="00CA55A6"/>
    <w:rsid w:val="00CA6606"/>
    <w:rsid w:val="00CA677F"/>
    <w:rsid w:val="00CA6A86"/>
    <w:rsid w:val="00CA6C7B"/>
    <w:rsid w:val="00CA7753"/>
    <w:rsid w:val="00CA7EDA"/>
    <w:rsid w:val="00CB07F7"/>
    <w:rsid w:val="00CB1108"/>
    <w:rsid w:val="00CB11D2"/>
    <w:rsid w:val="00CB1995"/>
    <w:rsid w:val="00CB2405"/>
    <w:rsid w:val="00CB2F66"/>
    <w:rsid w:val="00CB554B"/>
    <w:rsid w:val="00CB5704"/>
    <w:rsid w:val="00CB5748"/>
    <w:rsid w:val="00CB5C0A"/>
    <w:rsid w:val="00CB6B64"/>
    <w:rsid w:val="00CB7730"/>
    <w:rsid w:val="00CC00C2"/>
    <w:rsid w:val="00CC034E"/>
    <w:rsid w:val="00CC0AD8"/>
    <w:rsid w:val="00CC0D28"/>
    <w:rsid w:val="00CC0E3F"/>
    <w:rsid w:val="00CC12F4"/>
    <w:rsid w:val="00CC1373"/>
    <w:rsid w:val="00CC1452"/>
    <w:rsid w:val="00CC1CDA"/>
    <w:rsid w:val="00CC2CAD"/>
    <w:rsid w:val="00CC3B13"/>
    <w:rsid w:val="00CC4730"/>
    <w:rsid w:val="00CC4772"/>
    <w:rsid w:val="00CC4EA3"/>
    <w:rsid w:val="00CC5164"/>
    <w:rsid w:val="00CC546E"/>
    <w:rsid w:val="00CC5CAB"/>
    <w:rsid w:val="00CC6075"/>
    <w:rsid w:val="00CC6482"/>
    <w:rsid w:val="00CD1539"/>
    <w:rsid w:val="00CD1C6C"/>
    <w:rsid w:val="00CD2AAC"/>
    <w:rsid w:val="00CD38D2"/>
    <w:rsid w:val="00CD3AF0"/>
    <w:rsid w:val="00CD4FDA"/>
    <w:rsid w:val="00CE0723"/>
    <w:rsid w:val="00CE1CE1"/>
    <w:rsid w:val="00CE1FEE"/>
    <w:rsid w:val="00CE21B8"/>
    <w:rsid w:val="00CE4229"/>
    <w:rsid w:val="00CE4838"/>
    <w:rsid w:val="00CE4FE5"/>
    <w:rsid w:val="00CE7BD0"/>
    <w:rsid w:val="00CF384D"/>
    <w:rsid w:val="00CF3D7D"/>
    <w:rsid w:val="00CF56CD"/>
    <w:rsid w:val="00CF59ED"/>
    <w:rsid w:val="00CF6A37"/>
    <w:rsid w:val="00D00209"/>
    <w:rsid w:val="00D0072C"/>
    <w:rsid w:val="00D00B64"/>
    <w:rsid w:val="00D00FE8"/>
    <w:rsid w:val="00D03B99"/>
    <w:rsid w:val="00D03E3A"/>
    <w:rsid w:val="00D07442"/>
    <w:rsid w:val="00D07E08"/>
    <w:rsid w:val="00D1050A"/>
    <w:rsid w:val="00D10853"/>
    <w:rsid w:val="00D11EA6"/>
    <w:rsid w:val="00D14FBD"/>
    <w:rsid w:val="00D1616E"/>
    <w:rsid w:val="00D166C7"/>
    <w:rsid w:val="00D16DE8"/>
    <w:rsid w:val="00D17866"/>
    <w:rsid w:val="00D205E8"/>
    <w:rsid w:val="00D20E16"/>
    <w:rsid w:val="00D214CB"/>
    <w:rsid w:val="00D21770"/>
    <w:rsid w:val="00D22686"/>
    <w:rsid w:val="00D22970"/>
    <w:rsid w:val="00D23F3D"/>
    <w:rsid w:val="00D2423F"/>
    <w:rsid w:val="00D24513"/>
    <w:rsid w:val="00D26812"/>
    <w:rsid w:val="00D269AD"/>
    <w:rsid w:val="00D2787C"/>
    <w:rsid w:val="00D301C7"/>
    <w:rsid w:val="00D31165"/>
    <w:rsid w:val="00D333C5"/>
    <w:rsid w:val="00D34571"/>
    <w:rsid w:val="00D40AE0"/>
    <w:rsid w:val="00D419A9"/>
    <w:rsid w:val="00D41A7F"/>
    <w:rsid w:val="00D41E52"/>
    <w:rsid w:val="00D4273D"/>
    <w:rsid w:val="00D433DB"/>
    <w:rsid w:val="00D43747"/>
    <w:rsid w:val="00D44C84"/>
    <w:rsid w:val="00D451E2"/>
    <w:rsid w:val="00D46C37"/>
    <w:rsid w:val="00D47BC9"/>
    <w:rsid w:val="00D51200"/>
    <w:rsid w:val="00D513AF"/>
    <w:rsid w:val="00D518CC"/>
    <w:rsid w:val="00D51B4F"/>
    <w:rsid w:val="00D53673"/>
    <w:rsid w:val="00D54537"/>
    <w:rsid w:val="00D54B01"/>
    <w:rsid w:val="00D5587B"/>
    <w:rsid w:val="00D5723D"/>
    <w:rsid w:val="00D5733F"/>
    <w:rsid w:val="00D5758B"/>
    <w:rsid w:val="00D60D8E"/>
    <w:rsid w:val="00D614D5"/>
    <w:rsid w:val="00D61B77"/>
    <w:rsid w:val="00D62E4B"/>
    <w:rsid w:val="00D6320D"/>
    <w:rsid w:val="00D63CD7"/>
    <w:rsid w:val="00D64FBC"/>
    <w:rsid w:val="00D65712"/>
    <w:rsid w:val="00D662C8"/>
    <w:rsid w:val="00D6656A"/>
    <w:rsid w:val="00D67B54"/>
    <w:rsid w:val="00D67C46"/>
    <w:rsid w:val="00D70020"/>
    <w:rsid w:val="00D70078"/>
    <w:rsid w:val="00D70AF7"/>
    <w:rsid w:val="00D70E40"/>
    <w:rsid w:val="00D71743"/>
    <w:rsid w:val="00D71F48"/>
    <w:rsid w:val="00D72F6F"/>
    <w:rsid w:val="00D758B7"/>
    <w:rsid w:val="00D761A7"/>
    <w:rsid w:val="00D7629E"/>
    <w:rsid w:val="00D76971"/>
    <w:rsid w:val="00D807DE"/>
    <w:rsid w:val="00D80A09"/>
    <w:rsid w:val="00D83837"/>
    <w:rsid w:val="00D8399C"/>
    <w:rsid w:val="00D8477B"/>
    <w:rsid w:val="00D84A49"/>
    <w:rsid w:val="00D84B17"/>
    <w:rsid w:val="00D850FE"/>
    <w:rsid w:val="00D863BB"/>
    <w:rsid w:val="00D87726"/>
    <w:rsid w:val="00D91766"/>
    <w:rsid w:val="00D92C20"/>
    <w:rsid w:val="00D95FB3"/>
    <w:rsid w:val="00D966A5"/>
    <w:rsid w:val="00D96E70"/>
    <w:rsid w:val="00D97AE8"/>
    <w:rsid w:val="00D97D1E"/>
    <w:rsid w:val="00DA1E65"/>
    <w:rsid w:val="00DA218E"/>
    <w:rsid w:val="00DA2CBD"/>
    <w:rsid w:val="00DA3164"/>
    <w:rsid w:val="00DA34C1"/>
    <w:rsid w:val="00DA612D"/>
    <w:rsid w:val="00DA7035"/>
    <w:rsid w:val="00DA763F"/>
    <w:rsid w:val="00DA7B76"/>
    <w:rsid w:val="00DB0110"/>
    <w:rsid w:val="00DB0B8B"/>
    <w:rsid w:val="00DB1D2B"/>
    <w:rsid w:val="00DB1D4C"/>
    <w:rsid w:val="00DB35A8"/>
    <w:rsid w:val="00DB36E7"/>
    <w:rsid w:val="00DB4BD5"/>
    <w:rsid w:val="00DB51A4"/>
    <w:rsid w:val="00DB645C"/>
    <w:rsid w:val="00DB665F"/>
    <w:rsid w:val="00DB6CB6"/>
    <w:rsid w:val="00DB7890"/>
    <w:rsid w:val="00DC02FD"/>
    <w:rsid w:val="00DC07E0"/>
    <w:rsid w:val="00DC0E5A"/>
    <w:rsid w:val="00DC159C"/>
    <w:rsid w:val="00DC1F6C"/>
    <w:rsid w:val="00DC3788"/>
    <w:rsid w:val="00DC3B03"/>
    <w:rsid w:val="00DC4433"/>
    <w:rsid w:val="00DC46D2"/>
    <w:rsid w:val="00DC5553"/>
    <w:rsid w:val="00DC6D50"/>
    <w:rsid w:val="00DC6E64"/>
    <w:rsid w:val="00DC7044"/>
    <w:rsid w:val="00DC7565"/>
    <w:rsid w:val="00DC7AB9"/>
    <w:rsid w:val="00DD059C"/>
    <w:rsid w:val="00DD0D8E"/>
    <w:rsid w:val="00DD0F16"/>
    <w:rsid w:val="00DD160D"/>
    <w:rsid w:val="00DD22CF"/>
    <w:rsid w:val="00DD3335"/>
    <w:rsid w:val="00DD37C1"/>
    <w:rsid w:val="00DD500B"/>
    <w:rsid w:val="00DD5024"/>
    <w:rsid w:val="00DD7B4F"/>
    <w:rsid w:val="00DD7E49"/>
    <w:rsid w:val="00DE2779"/>
    <w:rsid w:val="00DE27E7"/>
    <w:rsid w:val="00DE2D82"/>
    <w:rsid w:val="00DE35F4"/>
    <w:rsid w:val="00DE443A"/>
    <w:rsid w:val="00DE4DFE"/>
    <w:rsid w:val="00DE5319"/>
    <w:rsid w:val="00DE56D4"/>
    <w:rsid w:val="00DE63F2"/>
    <w:rsid w:val="00DE64B5"/>
    <w:rsid w:val="00DE6777"/>
    <w:rsid w:val="00DE69E7"/>
    <w:rsid w:val="00DE7969"/>
    <w:rsid w:val="00DF0292"/>
    <w:rsid w:val="00DF1B01"/>
    <w:rsid w:val="00DF2533"/>
    <w:rsid w:val="00DF2BAF"/>
    <w:rsid w:val="00DF36F3"/>
    <w:rsid w:val="00DF57EC"/>
    <w:rsid w:val="00DF7934"/>
    <w:rsid w:val="00E009F4"/>
    <w:rsid w:val="00E010A9"/>
    <w:rsid w:val="00E020E0"/>
    <w:rsid w:val="00E02E15"/>
    <w:rsid w:val="00E03228"/>
    <w:rsid w:val="00E05631"/>
    <w:rsid w:val="00E05D0F"/>
    <w:rsid w:val="00E07078"/>
    <w:rsid w:val="00E105F2"/>
    <w:rsid w:val="00E105FF"/>
    <w:rsid w:val="00E11296"/>
    <w:rsid w:val="00E11C61"/>
    <w:rsid w:val="00E11E18"/>
    <w:rsid w:val="00E12EE0"/>
    <w:rsid w:val="00E132CD"/>
    <w:rsid w:val="00E13A3C"/>
    <w:rsid w:val="00E13D84"/>
    <w:rsid w:val="00E13EE0"/>
    <w:rsid w:val="00E14435"/>
    <w:rsid w:val="00E14BC8"/>
    <w:rsid w:val="00E14E81"/>
    <w:rsid w:val="00E15076"/>
    <w:rsid w:val="00E15223"/>
    <w:rsid w:val="00E1650E"/>
    <w:rsid w:val="00E16548"/>
    <w:rsid w:val="00E1671D"/>
    <w:rsid w:val="00E1733F"/>
    <w:rsid w:val="00E20446"/>
    <w:rsid w:val="00E2090F"/>
    <w:rsid w:val="00E20C0D"/>
    <w:rsid w:val="00E21154"/>
    <w:rsid w:val="00E22F6E"/>
    <w:rsid w:val="00E23F11"/>
    <w:rsid w:val="00E25BF7"/>
    <w:rsid w:val="00E30B78"/>
    <w:rsid w:val="00E3224F"/>
    <w:rsid w:val="00E32A39"/>
    <w:rsid w:val="00E34070"/>
    <w:rsid w:val="00E36C12"/>
    <w:rsid w:val="00E37540"/>
    <w:rsid w:val="00E409A5"/>
    <w:rsid w:val="00E40E69"/>
    <w:rsid w:val="00E41068"/>
    <w:rsid w:val="00E41307"/>
    <w:rsid w:val="00E414E2"/>
    <w:rsid w:val="00E4197C"/>
    <w:rsid w:val="00E41CA6"/>
    <w:rsid w:val="00E42740"/>
    <w:rsid w:val="00E43FE1"/>
    <w:rsid w:val="00E447FE"/>
    <w:rsid w:val="00E455B5"/>
    <w:rsid w:val="00E46997"/>
    <w:rsid w:val="00E47043"/>
    <w:rsid w:val="00E472E1"/>
    <w:rsid w:val="00E47628"/>
    <w:rsid w:val="00E47F2E"/>
    <w:rsid w:val="00E501AB"/>
    <w:rsid w:val="00E5055F"/>
    <w:rsid w:val="00E5083E"/>
    <w:rsid w:val="00E50C52"/>
    <w:rsid w:val="00E522F4"/>
    <w:rsid w:val="00E5251B"/>
    <w:rsid w:val="00E549ED"/>
    <w:rsid w:val="00E55787"/>
    <w:rsid w:val="00E5589C"/>
    <w:rsid w:val="00E562BD"/>
    <w:rsid w:val="00E56C83"/>
    <w:rsid w:val="00E573F2"/>
    <w:rsid w:val="00E61855"/>
    <w:rsid w:val="00E62158"/>
    <w:rsid w:val="00E62B97"/>
    <w:rsid w:val="00E6329A"/>
    <w:rsid w:val="00E66C44"/>
    <w:rsid w:val="00E67085"/>
    <w:rsid w:val="00E711EA"/>
    <w:rsid w:val="00E71274"/>
    <w:rsid w:val="00E728EC"/>
    <w:rsid w:val="00E72910"/>
    <w:rsid w:val="00E72E18"/>
    <w:rsid w:val="00E74DD9"/>
    <w:rsid w:val="00E75724"/>
    <w:rsid w:val="00E758E8"/>
    <w:rsid w:val="00E768B3"/>
    <w:rsid w:val="00E76D7C"/>
    <w:rsid w:val="00E76FEB"/>
    <w:rsid w:val="00E77F40"/>
    <w:rsid w:val="00E80011"/>
    <w:rsid w:val="00E812A1"/>
    <w:rsid w:val="00E81870"/>
    <w:rsid w:val="00E81B49"/>
    <w:rsid w:val="00E82364"/>
    <w:rsid w:val="00E84501"/>
    <w:rsid w:val="00E8453A"/>
    <w:rsid w:val="00E852C8"/>
    <w:rsid w:val="00E87812"/>
    <w:rsid w:val="00E87A22"/>
    <w:rsid w:val="00E87B06"/>
    <w:rsid w:val="00E87C68"/>
    <w:rsid w:val="00E90AB2"/>
    <w:rsid w:val="00E91FF4"/>
    <w:rsid w:val="00E92089"/>
    <w:rsid w:val="00E92EDB"/>
    <w:rsid w:val="00E935A4"/>
    <w:rsid w:val="00E95321"/>
    <w:rsid w:val="00E95F89"/>
    <w:rsid w:val="00E9637A"/>
    <w:rsid w:val="00E969C6"/>
    <w:rsid w:val="00E96D23"/>
    <w:rsid w:val="00EA1FA0"/>
    <w:rsid w:val="00EA2F49"/>
    <w:rsid w:val="00EA4A3E"/>
    <w:rsid w:val="00EA4BB3"/>
    <w:rsid w:val="00EA5C5A"/>
    <w:rsid w:val="00EA784A"/>
    <w:rsid w:val="00EA7C67"/>
    <w:rsid w:val="00EB017C"/>
    <w:rsid w:val="00EB01A9"/>
    <w:rsid w:val="00EB14B8"/>
    <w:rsid w:val="00EB2BA9"/>
    <w:rsid w:val="00EB48FA"/>
    <w:rsid w:val="00EB4904"/>
    <w:rsid w:val="00EB67EA"/>
    <w:rsid w:val="00EB7174"/>
    <w:rsid w:val="00EC0815"/>
    <w:rsid w:val="00EC2B5C"/>
    <w:rsid w:val="00EC327E"/>
    <w:rsid w:val="00EC4F3E"/>
    <w:rsid w:val="00EC5090"/>
    <w:rsid w:val="00EC5138"/>
    <w:rsid w:val="00EC549C"/>
    <w:rsid w:val="00EC568D"/>
    <w:rsid w:val="00EC61E1"/>
    <w:rsid w:val="00EC7661"/>
    <w:rsid w:val="00EC7B79"/>
    <w:rsid w:val="00ED0415"/>
    <w:rsid w:val="00ED059A"/>
    <w:rsid w:val="00ED1C50"/>
    <w:rsid w:val="00ED1D53"/>
    <w:rsid w:val="00ED4D0A"/>
    <w:rsid w:val="00EE0EBC"/>
    <w:rsid w:val="00EE1973"/>
    <w:rsid w:val="00EE2696"/>
    <w:rsid w:val="00EE3950"/>
    <w:rsid w:val="00EE39DE"/>
    <w:rsid w:val="00EE75FD"/>
    <w:rsid w:val="00EF0555"/>
    <w:rsid w:val="00EF0A9D"/>
    <w:rsid w:val="00EF2182"/>
    <w:rsid w:val="00EF27DE"/>
    <w:rsid w:val="00EF298C"/>
    <w:rsid w:val="00EF2D9A"/>
    <w:rsid w:val="00EF3330"/>
    <w:rsid w:val="00EF339A"/>
    <w:rsid w:val="00EF342B"/>
    <w:rsid w:val="00EF4003"/>
    <w:rsid w:val="00EF42A0"/>
    <w:rsid w:val="00EF49FB"/>
    <w:rsid w:val="00EF61D0"/>
    <w:rsid w:val="00EF61FF"/>
    <w:rsid w:val="00EF6DFA"/>
    <w:rsid w:val="00EF7EA7"/>
    <w:rsid w:val="00F00F7F"/>
    <w:rsid w:val="00F01D09"/>
    <w:rsid w:val="00F022FF"/>
    <w:rsid w:val="00F02CA6"/>
    <w:rsid w:val="00F02F26"/>
    <w:rsid w:val="00F03053"/>
    <w:rsid w:val="00F03A88"/>
    <w:rsid w:val="00F03C6D"/>
    <w:rsid w:val="00F0472E"/>
    <w:rsid w:val="00F04B0A"/>
    <w:rsid w:val="00F05BC3"/>
    <w:rsid w:val="00F06941"/>
    <w:rsid w:val="00F06B31"/>
    <w:rsid w:val="00F0705D"/>
    <w:rsid w:val="00F11753"/>
    <w:rsid w:val="00F11D25"/>
    <w:rsid w:val="00F12100"/>
    <w:rsid w:val="00F12DAC"/>
    <w:rsid w:val="00F12F4D"/>
    <w:rsid w:val="00F133B2"/>
    <w:rsid w:val="00F13A1B"/>
    <w:rsid w:val="00F14100"/>
    <w:rsid w:val="00F1516F"/>
    <w:rsid w:val="00F161C2"/>
    <w:rsid w:val="00F21329"/>
    <w:rsid w:val="00F2143E"/>
    <w:rsid w:val="00F21BB5"/>
    <w:rsid w:val="00F21CB2"/>
    <w:rsid w:val="00F2275C"/>
    <w:rsid w:val="00F2361E"/>
    <w:rsid w:val="00F2392E"/>
    <w:rsid w:val="00F23EDE"/>
    <w:rsid w:val="00F243C7"/>
    <w:rsid w:val="00F24B92"/>
    <w:rsid w:val="00F2517B"/>
    <w:rsid w:val="00F27B14"/>
    <w:rsid w:val="00F27FB9"/>
    <w:rsid w:val="00F305A0"/>
    <w:rsid w:val="00F31A1E"/>
    <w:rsid w:val="00F32FB5"/>
    <w:rsid w:val="00F33762"/>
    <w:rsid w:val="00F33F48"/>
    <w:rsid w:val="00F34E55"/>
    <w:rsid w:val="00F35014"/>
    <w:rsid w:val="00F36946"/>
    <w:rsid w:val="00F36E26"/>
    <w:rsid w:val="00F36EF7"/>
    <w:rsid w:val="00F377B5"/>
    <w:rsid w:val="00F37900"/>
    <w:rsid w:val="00F422F7"/>
    <w:rsid w:val="00F423B3"/>
    <w:rsid w:val="00F4411A"/>
    <w:rsid w:val="00F45F76"/>
    <w:rsid w:val="00F46C87"/>
    <w:rsid w:val="00F47C4E"/>
    <w:rsid w:val="00F47CAA"/>
    <w:rsid w:val="00F47D5C"/>
    <w:rsid w:val="00F50A8B"/>
    <w:rsid w:val="00F51D13"/>
    <w:rsid w:val="00F52003"/>
    <w:rsid w:val="00F53351"/>
    <w:rsid w:val="00F5450A"/>
    <w:rsid w:val="00F55BE1"/>
    <w:rsid w:val="00F564F5"/>
    <w:rsid w:val="00F57392"/>
    <w:rsid w:val="00F57548"/>
    <w:rsid w:val="00F5759E"/>
    <w:rsid w:val="00F60439"/>
    <w:rsid w:val="00F60C33"/>
    <w:rsid w:val="00F61652"/>
    <w:rsid w:val="00F63C54"/>
    <w:rsid w:val="00F64028"/>
    <w:rsid w:val="00F64C42"/>
    <w:rsid w:val="00F64CC5"/>
    <w:rsid w:val="00F6536B"/>
    <w:rsid w:val="00F66DA9"/>
    <w:rsid w:val="00F67ADA"/>
    <w:rsid w:val="00F7006F"/>
    <w:rsid w:val="00F704A0"/>
    <w:rsid w:val="00F70B29"/>
    <w:rsid w:val="00F71588"/>
    <w:rsid w:val="00F72746"/>
    <w:rsid w:val="00F74A88"/>
    <w:rsid w:val="00F75EF9"/>
    <w:rsid w:val="00F76BF7"/>
    <w:rsid w:val="00F76FD4"/>
    <w:rsid w:val="00F77361"/>
    <w:rsid w:val="00F80AC4"/>
    <w:rsid w:val="00F82404"/>
    <w:rsid w:val="00F82C67"/>
    <w:rsid w:val="00F82EDA"/>
    <w:rsid w:val="00F83DE9"/>
    <w:rsid w:val="00F8419D"/>
    <w:rsid w:val="00F841CC"/>
    <w:rsid w:val="00F851FF"/>
    <w:rsid w:val="00F8629B"/>
    <w:rsid w:val="00F865CB"/>
    <w:rsid w:val="00F86D15"/>
    <w:rsid w:val="00F8757A"/>
    <w:rsid w:val="00F875D6"/>
    <w:rsid w:val="00F90585"/>
    <w:rsid w:val="00F90DC9"/>
    <w:rsid w:val="00F92AD8"/>
    <w:rsid w:val="00F95490"/>
    <w:rsid w:val="00F95C0E"/>
    <w:rsid w:val="00F95D41"/>
    <w:rsid w:val="00F96E43"/>
    <w:rsid w:val="00F97684"/>
    <w:rsid w:val="00F97E91"/>
    <w:rsid w:val="00FA0A0B"/>
    <w:rsid w:val="00FA1C07"/>
    <w:rsid w:val="00FA2B0F"/>
    <w:rsid w:val="00FA36BB"/>
    <w:rsid w:val="00FA3F50"/>
    <w:rsid w:val="00FA3FDA"/>
    <w:rsid w:val="00FA4171"/>
    <w:rsid w:val="00FA45FA"/>
    <w:rsid w:val="00FA53E0"/>
    <w:rsid w:val="00FA5526"/>
    <w:rsid w:val="00FA62E3"/>
    <w:rsid w:val="00FA7EA7"/>
    <w:rsid w:val="00FB1DAE"/>
    <w:rsid w:val="00FB2171"/>
    <w:rsid w:val="00FB37CF"/>
    <w:rsid w:val="00FB40A3"/>
    <w:rsid w:val="00FB4958"/>
    <w:rsid w:val="00FB5727"/>
    <w:rsid w:val="00FB62E0"/>
    <w:rsid w:val="00FB7591"/>
    <w:rsid w:val="00FC01B1"/>
    <w:rsid w:val="00FC026A"/>
    <w:rsid w:val="00FC06A4"/>
    <w:rsid w:val="00FC1C05"/>
    <w:rsid w:val="00FC28FD"/>
    <w:rsid w:val="00FC2FAC"/>
    <w:rsid w:val="00FC2FB3"/>
    <w:rsid w:val="00FC3256"/>
    <w:rsid w:val="00FC3570"/>
    <w:rsid w:val="00FC4156"/>
    <w:rsid w:val="00FC4902"/>
    <w:rsid w:val="00FC4A25"/>
    <w:rsid w:val="00FC6B1D"/>
    <w:rsid w:val="00FC7894"/>
    <w:rsid w:val="00FD032F"/>
    <w:rsid w:val="00FD1533"/>
    <w:rsid w:val="00FD38B0"/>
    <w:rsid w:val="00FD3B3E"/>
    <w:rsid w:val="00FD3FB3"/>
    <w:rsid w:val="00FD4090"/>
    <w:rsid w:val="00FD40D3"/>
    <w:rsid w:val="00FD4F54"/>
    <w:rsid w:val="00FD6B52"/>
    <w:rsid w:val="00FD7606"/>
    <w:rsid w:val="00FD7ADD"/>
    <w:rsid w:val="00FE0F1A"/>
    <w:rsid w:val="00FE18CD"/>
    <w:rsid w:val="00FE19C9"/>
    <w:rsid w:val="00FE33DD"/>
    <w:rsid w:val="00FE4176"/>
    <w:rsid w:val="00FE7B82"/>
    <w:rsid w:val="00FF01AD"/>
    <w:rsid w:val="00FF0E31"/>
    <w:rsid w:val="00FF1FD7"/>
    <w:rsid w:val="00FF2337"/>
    <w:rsid w:val="00FF23D4"/>
    <w:rsid w:val="00FF28CA"/>
    <w:rsid w:val="00FF45F7"/>
    <w:rsid w:val="00FF47F7"/>
    <w:rsid w:val="00FF5925"/>
    <w:rsid w:val="00FF6CEF"/>
    <w:rsid w:val="02B72ACA"/>
    <w:rsid w:val="035B3553"/>
    <w:rsid w:val="04ED166B"/>
    <w:rsid w:val="07342E07"/>
    <w:rsid w:val="15CC41FF"/>
    <w:rsid w:val="18EE45BB"/>
    <w:rsid w:val="1F1E5829"/>
    <w:rsid w:val="1FAF2260"/>
    <w:rsid w:val="205B4C1E"/>
    <w:rsid w:val="233C46CB"/>
    <w:rsid w:val="2C196F4E"/>
    <w:rsid w:val="2F5D3029"/>
    <w:rsid w:val="31BA6200"/>
    <w:rsid w:val="33D91B8D"/>
    <w:rsid w:val="3A907B37"/>
    <w:rsid w:val="3CC62F00"/>
    <w:rsid w:val="3E79784D"/>
    <w:rsid w:val="44CC3934"/>
    <w:rsid w:val="4DEE3493"/>
    <w:rsid w:val="4E70190E"/>
    <w:rsid w:val="538639BA"/>
    <w:rsid w:val="54F8089D"/>
    <w:rsid w:val="58013F40"/>
    <w:rsid w:val="59EC0926"/>
    <w:rsid w:val="5D3B5A52"/>
    <w:rsid w:val="5D562783"/>
    <w:rsid w:val="5FB7379D"/>
    <w:rsid w:val="614309DA"/>
    <w:rsid w:val="6C877E3B"/>
    <w:rsid w:val="6C9B5C57"/>
    <w:rsid w:val="6C9E7CFF"/>
    <w:rsid w:val="70CB08AA"/>
    <w:rsid w:val="76FE567B"/>
    <w:rsid w:val="788112FE"/>
    <w:rsid w:val="79CA78E4"/>
    <w:rsid w:val="7B31162C"/>
    <w:rsid w:val="7B426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1" w:defQFormat="0" w:count="267">
    <w:lsdException w:name="Normal" w:unhideWhenUsed="0" w:qFormat="1"/>
    <w:lsdException w:name="heading 1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 w:qFormat="1"/>
    <w:lsdException w:name="toc 6" w:semiHidden="1"/>
    <w:lsdException w:name="toc 7" w:semiHidden="1"/>
    <w:lsdException w:name="toc 8" w:semiHidden="1"/>
    <w:lsdException w:name="toc 9" w:semiHidden="1"/>
    <w:lsdException w:name="footnote text" w:semiHidden="1"/>
    <w:lsdException w:name="annotation text" w:semiHidden="1"/>
    <w:lsdException w:name="header" w:qFormat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qFormat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unhideWhenUsed="0"/>
    <w:lsdException w:name="List 2" w:semiHidden="1"/>
    <w:lsdException w:name="List 3" w:semiHidden="1"/>
    <w:lsdException w:name="List 4" w:unhideWhenUsed="0"/>
    <w:lsdException w:name="List 5" w:unhideWhenUsed="0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nhideWhenUsed="0" w:qFormat="1"/>
    <w:lsdException w:name="Closing" w:semiHidden="1"/>
    <w:lsdException w:name="Signature" w:semiHidden="1"/>
    <w:lsdException w:name="Default Paragraph Font" w:semiHidden="1" w:uiPriority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qFormat="1"/>
    <w:lsdException w:name="FollowedHyperlink" w:semiHidden="1"/>
    <w:lsdException w:name="Strong" w:unhideWhenUsed="0" w:qFormat="1"/>
    <w:lsdException w:name="Emphasis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 w:uiPriority="99"/>
    <w:lsdException w:name="HTML Bottom of Form" w:semiHidden="1" w:uiPriority="99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iPriority="99"/>
    <w:lsdException w:name="annotation subject" w:semiHidden="1"/>
    <w:lsdException w:name="No List" w:semiHidden="1" w:uiPriority="99"/>
    <w:lsdException w:name="Outline List 1" w:semiHidden="1" w:uiPriority="99"/>
    <w:lsdException w:name="Outline List 2" w:semiHidden="1" w:uiPriority="99"/>
    <w:lsdException w:name="Outline List 3" w:semiHidden="1" w:uiPriority="99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qFormat="1"/>
    <w:lsdException w:name="Table Grid" w:uiPriority="59" w:unhideWhenUsed="0" w:qFormat="1"/>
    <w:lsdException w:name="Table Theme" w:semiHidden="1"/>
    <w:lsdException w:name="Placeholder Text" w:semiHidden="1" w:uiPriority="99" w:unhideWhenUsed="0"/>
    <w:lsdException w:name="No Spacing" w:uiPriority="99" w:unhideWhenUsed="0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iPriority="99" w:unhideWhenUsed="0"/>
    <w:lsdException w:name="List Paragraph" w:uiPriority="34" w:unhideWhenUsed="0" w:qFormat="1"/>
    <w:lsdException w:name="Quote" w:uiPriority="99" w:unhideWhenUsed="0"/>
    <w:lsdException w:name="Intense Quote" w:uiPriority="99" w:unhideWhenUsed="0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a">
    <w:name w:val="Normal"/>
    <w:qFormat/>
    <w:rsid w:val="00962318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qFormat/>
    <w:rsid w:val="004D7C3A"/>
    <w:pPr>
      <w:widowControl/>
      <w:numPr>
        <w:numId w:val="1"/>
      </w:numPr>
      <w:spacing w:line="360" w:lineRule="auto"/>
      <w:outlineLvl w:val="0"/>
    </w:pPr>
    <w:rPr>
      <w:rFonts w:ascii="Times New Roman" w:eastAsia="黑体" w:hAnsi="Times New Roman" w:cs="Times New Roman"/>
      <w:b/>
      <w:bCs/>
      <w:sz w:val="36"/>
      <w:szCs w:val="44"/>
    </w:rPr>
  </w:style>
  <w:style w:type="paragraph" w:styleId="2">
    <w:name w:val="heading 2"/>
    <w:basedOn w:val="a"/>
    <w:next w:val="a"/>
    <w:qFormat/>
    <w:rsid w:val="004D7C3A"/>
    <w:pPr>
      <w:widowControl/>
      <w:numPr>
        <w:ilvl w:val="1"/>
        <w:numId w:val="1"/>
      </w:numPr>
      <w:spacing w:line="360" w:lineRule="auto"/>
      <w:ind w:left="578" w:hanging="578"/>
      <w:outlineLvl w:val="1"/>
    </w:pPr>
    <w:rPr>
      <w:rFonts w:ascii="Arial" w:eastAsia="黑体" w:hAnsi="Arial" w:cs="Times New Roman"/>
      <w:b/>
      <w:bCs/>
      <w:sz w:val="32"/>
      <w:szCs w:val="32"/>
    </w:rPr>
  </w:style>
  <w:style w:type="paragraph" w:styleId="3">
    <w:name w:val="heading 3"/>
    <w:basedOn w:val="a"/>
    <w:next w:val="a0"/>
    <w:qFormat/>
    <w:rsid w:val="004D7C3A"/>
    <w:pPr>
      <w:keepNext/>
      <w:keepLines/>
      <w:numPr>
        <w:ilvl w:val="2"/>
        <w:numId w:val="1"/>
      </w:numPr>
      <w:spacing w:line="360" w:lineRule="auto"/>
      <w:outlineLvl w:val="2"/>
    </w:pPr>
    <w:rPr>
      <w:rFonts w:ascii="Times New Roman" w:eastAsia="黑体" w:hAnsi="Times New Roman" w:cs="Times New Roman"/>
      <w:b/>
      <w:sz w:val="30"/>
      <w:szCs w:val="20"/>
    </w:rPr>
  </w:style>
  <w:style w:type="paragraph" w:styleId="4">
    <w:name w:val="heading 4"/>
    <w:basedOn w:val="a"/>
    <w:next w:val="a"/>
    <w:qFormat/>
    <w:rsid w:val="004D7C3A"/>
    <w:pPr>
      <w:keepNext/>
      <w:keepLines/>
      <w:numPr>
        <w:ilvl w:val="3"/>
        <w:numId w:val="1"/>
      </w:numPr>
      <w:spacing w:line="360" w:lineRule="auto"/>
      <w:ind w:left="862" w:hanging="862"/>
      <w:outlineLvl w:val="3"/>
    </w:pPr>
    <w:rPr>
      <w:rFonts w:ascii="Arial" w:eastAsia="黑体" w:hAnsi="Arial" w:cs="Times New Roman"/>
      <w:b/>
      <w:bCs/>
      <w:sz w:val="28"/>
      <w:szCs w:val="28"/>
    </w:rPr>
  </w:style>
  <w:style w:type="paragraph" w:styleId="5">
    <w:name w:val="heading 5"/>
    <w:basedOn w:val="a"/>
    <w:next w:val="a"/>
    <w:qFormat/>
    <w:rsid w:val="004D7C3A"/>
    <w:pPr>
      <w:keepNext/>
      <w:keepLines/>
      <w:numPr>
        <w:ilvl w:val="4"/>
        <w:numId w:val="1"/>
      </w:numPr>
      <w:spacing w:line="360" w:lineRule="auto"/>
      <w:ind w:left="1009" w:hanging="1009"/>
      <w:outlineLvl w:val="4"/>
    </w:pPr>
    <w:rPr>
      <w:rFonts w:ascii="Times New Roman" w:eastAsia="黑体" w:hAnsi="Times New Roman" w:cs="Times New Roman"/>
      <w:b/>
      <w:bCs/>
      <w:sz w:val="24"/>
      <w:szCs w:val="28"/>
    </w:rPr>
  </w:style>
  <w:style w:type="paragraph" w:styleId="6">
    <w:name w:val="heading 6"/>
    <w:basedOn w:val="a"/>
    <w:next w:val="a"/>
    <w:qFormat/>
    <w:rsid w:val="004D7C3A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eastAsia="黑体" w:hAnsi="Arial" w:cs="Times New Roman"/>
      <w:b/>
      <w:bCs/>
      <w:sz w:val="24"/>
      <w:szCs w:val="24"/>
    </w:rPr>
  </w:style>
  <w:style w:type="paragraph" w:styleId="7">
    <w:name w:val="heading 7"/>
    <w:basedOn w:val="a"/>
    <w:next w:val="a"/>
    <w:qFormat/>
    <w:rsid w:val="004D7C3A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rFonts w:ascii="Times New Roman" w:eastAsia="宋体" w:hAnsi="Times New Roman" w:cs="Times New Roman"/>
      <w:b/>
      <w:bCs/>
      <w:sz w:val="24"/>
      <w:szCs w:val="24"/>
    </w:rPr>
  </w:style>
  <w:style w:type="paragraph" w:styleId="8">
    <w:name w:val="heading 8"/>
    <w:basedOn w:val="a"/>
    <w:next w:val="a"/>
    <w:qFormat/>
    <w:rsid w:val="004D7C3A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eastAsia="黑体" w:hAnsi="Arial" w:cs="Times New Roman"/>
      <w:sz w:val="24"/>
      <w:szCs w:val="24"/>
    </w:rPr>
  </w:style>
  <w:style w:type="paragraph" w:styleId="9">
    <w:name w:val="heading 9"/>
    <w:basedOn w:val="a"/>
    <w:next w:val="a"/>
    <w:qFormat/>
    <w:rsid w:val="004D7C3A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eastAsia="黑体" w:hAnsi="Arial" w:cs="Times New Roman"/>
      <w:sz w:val="24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4D7C3A"/>
    <w:pPr>
      <w:spacing w:line="360" w:lineRule="auto"/>
      <w:ind w:firstLine="420"/>
    </w:pPr>
    <w:rPr>
      <w:rFonts w:ascii="Times New Roman" w:eastAsia="宋体" w:hAnsi="Times New Roman" w:cs="Times New Roman"/>
      <w:sz w:val="24"/>
      <w:szCs w:val="20"/>
    </w:rPr>
  </w:style>
  <w:style w:type="paragraph" w:styleId="a4">
    <w:name w:val="Document Map"/>
    <w:basedOn w:val="a"/>
    <w:semiHidden/>
    <w:rsid w:val="004D7C3A"/>
    <w:pPr>
      <w:shd w:val="clear" w:color="auto" w:fill="000080"/>
      <w:spacing w:line="360" w:lineRule="auto"/>
    </w:pPr>
    <w:rPr>
      <w:rFonts w:ascii="Times New Roman" w:eastAsia="宋体" w:hAnsi="Times New Roman" w:cs="Times New Roman"/>
      <w:sz w:val="24"/>
      <w:szCs w:val="20"/>
    </w:rPr>
  </w:style>
  <w:style w:type="paragraph" w:styleId="50">
    <w:name w:val="toc 5"/>
    <w:basedOn w:val="a"/>
    <w:next w:val="a"/>
    <w:semiHidden/>
    <w:qFormat/>
    <w:rsid w:val="004D7C3A"/>
    <w:pPr>
      <w:spacing w:line="360" w:lineRule="auto"/>
      <w:ind w:leftChars="800" w:left="1680"/>
    </w:pPr>
    <w:rPr>
      <w:rFonts w:ascii="Times New Roman" w:eastAsia="宋体" w:hAnsi="Times New Roman" w:cs="Times New Roman"/>
      <w:sz w:val="24"/>
      <w:szCs w:val="20"/>
    </w:rPr>
  </w:style>
  <w:style w:type="paragraph" w:styleId="30">
    <w:name w:val="toc 3"/>
    <w:basedOn w:val="a"/>
    <w:next w:val="a"/>
    <w:semiHidden/>
    <w:rsid w:val="004D7C3A"/>
    <w:pPr>
      <w:spacing w:line="360" w:lineRule="auto"/>
      <w:ind w:leftChars="400" w:left="840"/>
    </w:pPr>
    <w:rPr>
      <w:rFonts w:ascii="Times New Roman" w:eastAsia="宋体" w:hAnsi="Times New Roman" w:cs="Times New Roman"/>
      <w:sz w:val="24"/>
      <w:szCs w:val="20"/>
    </w:rPr>
  </w:style>
  <w:style w:type="paragraph" w:styleId="a5">
    <w:name w:val="Date"/>
    <w:basedOn w:val="a"/>
    <w:next w:val="a"/>
    <w:rsid w:val="004D7C3A"/>
    <w:pPr>
      <w:spacing w:line="360" w:lineRule="auto"/>
    </w:pPr>
    <w:rPr>
      <w:rFonts w:ascii="宋体" w:eastAsia="宋体" w:hAnsi="Times New Roman" w:cs="Times New Roman"/>
      <w:sz w:val="36"/>
      <w:szCs w:val="20"/>
    </w:rPr>
  </w:style>
  <w:style w:type="paragraph" w:styleId="a6">
    <w:name w:val="Balloon Text"/>
    <w:basedOn w:val="a"/>
    <w:link w:val="Char"/>
    <w:qFormat/>
    <w:rsid w:val="004D7C3A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rsid w:val="004D7C3A"/>
    <w:pPr>
      <w:tabs>
        <w:tab w:val="center" w:pos="4153"/>
        <w:tab w:val="right" w:pos="8306"/>
      </w:tabs>
      <w:snapToGrid w:val="0"/>
      <w:spacing w:line="360" w:lineRule="auto"/>
      <w:jc w:val="left"/>
    </w:pPr>
    <w:rPr>
      <w:rFonts w:ascii="Times New Roman" w:eastAsia="宋体" w:hAnsi="Times New Roman" w:cs="Times New Roman"/>
      <w:sz w:val="18"/>
      <w:szCs w:val="20"/>
    </w:rPr>
  </w:style>
  <w:style w:type="paragraph" w:styleId="a8">
    <w:name w:val="header"/>
    <w:basedOn w:val="a"/>
    <w:qFormat/>
    <w:rsid w:val="004D7C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right"/>
    </w:pPr>
    <w:rPr>
      <w:rFonts w:ascii="黑体" w:eastAsia="黑体" w:hAnsi="Times New Roman" w:cs="Times New Roman"/>
      <w:b/>
      <w:szCs w:val="21"/>
    </w:rPr>
  </w:style>
  <w:style w:type="paragraph" w:styleId="10">
    <w:name w:val="toc 1"/>
    <w:basedOn w:val="a"/>
    <w:next w:val="a"/>
    <w:semiHidden/>
    <w:rsid w:val="004D7C3A"/>
    <w:pPr>
      <w:spacing w:line="360" w:lineRule="auto"/>
    </w:pPr>
    <w:rPr>
      <w:rFonts w:ascii="Times New Roman" w:eastAsia="宋体" w:hAnsi="Times New Roman" w:cs="Times New Roman"/>
      <w:sz w:val="24"/>
      <w:szCs w:val="20"/>
    </w:rPr>
  </w:style>
  <w:style w:type="paragraph" w:styleId="40">
    <w:name w:val="toc 4"/>
    <w:basedOn w:val="a"/>
    <w:next w:val="a"/>
    <w:semiHidden/>
    <w:rsid w:val="004D7C3A"/>
    <w:pPr>
      <w:spacing w:line="360" w:lineRule="auto"/>
      <w:ind w:leftChars="600" w:left="1260"/>
    </w:pPr>
    <w:rPr>
      <w:rFonts w:ascii="Times New Roman" w:eastAsia="宋体" w:hAnsi="Times New Roman" w:cs="Times New Roman"/>
      <w:sz w:val="24"/>
      <w:szCs w:val="20"/>
    </w:rPr>
  </w:style>
  <w:style w:type="paragraph" w:styleId="20">
    <w:name w:val="toc 2"/>
    <w:basedOn w:val="a"/>
    <w:next w:val="a"/>
    <w:semiHidden/>
    <w:rsid w:val="004D7C3A"/>
    <w:pPr>
      <w:spacing w:line="360" w:lineRule="auto"/>
      <w:ind w:leftChars="200" w:left="420"/>
    </w:pPr>
    <w:rPr>
      <w:rFonts w:ascii="Times New Roman" w:eastAsia="宋体" w:hAnsi="Times New Roman" w:cs="Times New Roman"/>
      <w:sz w:val="24"/>
      <w:szCs w:val="20"/>
    </w:rPr>
  </w:style>
  <w:style w:type="paragraph" w:styleId="a9">
    <w:name w:val="Title"/>
    <w:basedOn w:val="a"/>
    <w:next w:val="a"/>
    <w:link w:val="Char0"/>
    <w:qFormat/>
    <w:rsid w:val="004D7C3A"/>
    <w:pPr>
      <w:jc w:val="center"/>
    </w:pPr>
    <w:rPr>
      <w:rFonts w:ascii="宋体" w:eastAsia="宋体" w:hAnsi="Times New Roman" w:cs="Times New Roman"/>
      <w:b/>
      <w:snapToGrid w:val="0"/>
      <w:kern w:val="0"/>
      <w:sz w:val="36"/>
      <w:szCs w:val="20"/>
    </w:rPr>
  </w:style>
  <w:style w:type="table" w:styleId="aa">
    <w:name w:val="Table Grid"/>
    <w:basedOn w:val="a2"/>
    <w:uiPriority w:val="59"/>
    <w:qFormat/>
    <w:rsid w:val="004D7C3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basedOn w:val="a1"/>
    <w:qFormat/>
    <w:rsid w:val="004D7C3A"/>
  </w:style>
  <w:style w:type="character" w:styleId="ac">
    <w:name w:val="Hyperlink"/>
    <w:basedOn w:val="a1"/>
    <w:qFormat/>
    <w:rsid w:val="004D7C3A"/>
    <w:rPr>
      <w:color w:val="0000FF"/>
      <w:u w:val="single"/>
    </w:rPr>
  </w:style>
  <w:style w:type="paragraph" w:customStyle="1" w:styleId="ad">
    <w:name w:val="文件标题"/>
    <w:basedOn w:val="a"/>
    <w:qFormat/>
    <w:rsid w:val="004D7C3A"/>
    <w:pPr>
      <w:spacing w:line="360" w:lineRule="auto"/>
      <w:jc w:val="center"/>
    </w:pPr>
    <w:rPr>
      <w:rFonts w:ascii="黑体" w:eastAsia="黑体" w:hAnsi="Times New Roman" w:cs="宋体"/>
      <w:b/>
      <w:bCs/>
      <w:sz w:val="52"/>
      <w:szCs w:val="20"/>
    </w:rPr>
  </w:style>
  <w:style w:type="character" w:customStyle="1" w:styleId="ae">
    <w:name w:val="修订记录、目录"/>
    <w:basedOn w:val="a1"/>
    <w:qFormat/>
    <w:rsid w:val="004D7C3A"/>
    <w:rPr>
      <w:rFonts w:ascii="黑体" w:eastAsia="黑体" w:hAnsi="黑体"/>
      <w:b/>
      <w:bCs/>
      <w:sz w:val="28"/>
    </w:rPr>
  </w:style>
  <w:style w:type="character" w:customStyle="1" w:styleId="af">
    <w:name w:val="活动属性描述文字"/>
    <w:basedOn w:val="a1"/>
    <w:qFormat/>
    <w:rsid w:val="004D7C3A"/>
    <w:rPr>
      <w:color w:val="auto"/>
    </w:rPr>
  </w:style>
  <w:style w:type="paragraph" w:customStyle="1" w:styleId="CharCharCharCharCharCharChar">
    <w:name w:val="Char Char Char Char Char Char Char"/>
    <w:basedOn w:val="a"/>
    <w:qFormat/>
    <w:rsid w:val="004D7C3A"/>
    <w:pPr>
      <w:widowControl/>
      <w:spacing w:after="160" w:line="240" w:lineRule="exact"/>
      <w:jc w:val="left"/>
    </w:pPr>
    <w:rPr>
      <w:rFonts w:ascii="Verdana" w:eastAsia="宋体" w:hAnsi="Verdana" w:cs="Times New Roman"/>
      <w:kern w:val="0"/>
      <w:sz w:val="20"/>
      <w:szCs w:val="20"/>
      <w:lang w:eastAsia="en-US"/>
    </w:rPr>
  </w:style>
  <w:style w:type="character" w:customStyle="1" w:styleId="Char0">
    <w:name w:val="标题 Char"/>
    <w:basedOn w:val="a1"/>
    <w:link w:val="a9"/>
    <w:qFormat/>
    <w:rsid w:val="004D7C3A"/>
    <w:rPr>
      <w:rFonts w:ascii="宋体"/>
      <w:b/>
      <w:snapToGrid w:val="0"/>
      <w:sz w:val="36"/>
    </w:rPr>
  </w:style>
  <w:style w:type="character" w:customStyle="1" w:styleId="Char">
    <w:name w:val="批注框文本 Char"/>
    <w:basedOn w:val="a1"/>
    <w:link w:val="a6"/>
    <w:qFormat/>
    <w:rsid w:val="004D7C3A"/>
    <w:rPr>
      <w:kern w:val="2"/>
      <w:sz w:val="18"/>
      <w:szCs w:val="18"/>
    </w:rPr>
  </w:style>
  <w:style w:type="paragraph" w:styleId="af0">
    <w:name w:val="List Paragraph"/>
    <w:basedOn w:val="a"/>
    <w:uiPriority w:val="34"/>
    <w:qFormat/>
    <w:rsid w:val="004D7C3A"/>
    <w:pPr>
      <w:spacing w:line="360" w:lineRule="auto"/>
      <w:ind w:firstLineChars="200" w:firstLine="420"/>
    </w:pPr>
    <w:rPr>
      <w:rFonts w:ascii="Times New Roman" w:eastAsia="宋体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04-&#25216;&#26415;&#25903;&#25345;\02-&#20351;&#29992;&#32463;&#39564;\41-&#22914;&#20309;&#22312;GeoMapping&#20013;&#36827;&#34892;&#22270;&#29255;&#23450;&#20301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  <customShpInfo spid="_x0000_s4098"/>
    <customShpInfo spid="_x0000_s4099"/>
  </customShpExts>
</s:customData>
</file>

<file path=customXml/itemProps1.xml><?xml version="1.0" encoding="utf-8"?>
<ds:datastoreItem xmlns:ds="http://schemas.openxmlformats.org/officeDocument/2006/customXml" ds:itemID="{348507E9-C957-46A6-B3BF-FDCB4B2A48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41-如何在GeoMapping中进行图片定位</Template>
  <TotalTime>91</TotalTime>
  <Pages>3</Pages>
  <Words>664</Words>
  <Characters>76</Characters>
  <Application>Microsoft Office Word</Application>
  <DocSecurity>0</DocSecurity>
  <Lines>1</Lines>
  <Paragraphs>1</Paragraphs>
  <ScaleCrop>false</ScaleCrop>
  <Company>Microsoft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模板的模板（Word）</dc:title>
  <dc:creator>lenovo</dc:creator>
  <cp:lastModifiedBy>lenovo</cp:lastModifiedBy>
  <cp:revision>5</cp:revision>
  <cp:lastPrinted>2017-11-06T06:20:00Z</cp:lastPrinted>
  <dcterms:created xsi:type="dcterms:W3CDTF">2021-04-10T07:04:00Z</dcterms:created>
  <dcterms:modified xsi:type="dcterms:W3CDTF">2021-04-12T08:07:00Z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