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2318" w:rsidRPr="009C5EC1" w:rsidRDefault="00962318" w:rsidP="00962318">
      <w:pPr>
        <w:jc w:val="center"/>
        <w:rPr>
          <w:rFonts w:ascii="楷体" w:eastAsia="楷体" w:hAnsi="楷体"/>
          <w:b/>
          <w:sz w:val="28"/>
          <w:szCs w:val="28"/>
        </w:rPr>
      </w:pPr>
      <w:r w:rsidRPr="009C5EC1">
        <w:rPr>
          <w:rFonts w:ascii="楷体" w:eastAsia="楷体" w:hAnsi="楷体" w:hint="eastAsia"/>
          <w:b/>
          <w:sz w:val="28"/>
          <w:szCs w:val="28"/>
        </w:rPr>
        <w:t>如何</w:t>
      </w:r>
      <w:r w:rsidR="009347A3">
        <w:rPr>
          <w:rFonts w:ascii="楷体" w:eastAsia="楷体" w:hAnsi="楷体" w:hint="eastAsia"/>
          <w:b/>
          <w:sz w:val="28"/>
          <w:szCs w:val="28"/>
        </w:rPr>
        <w:t>解决地震数据都是</w:t>
      </w:r>
      <w:proofErr w:type="gramStart"/>
      <w:r w:rsidR="009347A3">
        <w:rPr>
          <w:rFonts w:ascii="楷体" w:eastAsia="楷体" w:hAnsi="楷体" w:hint="eastAsia"/>
          <w:b/>
          <w:sz w:val="28"/>
          <w:szCs w:val="28"/>
        </w:rPr>
        <w:t>无效值</w:t>
      </w:r>
      <w:proofErr w:type="gramEnd"/>
      <w:r w:rsidR="009347A3">
        <w:rPr>
          <w:rFonts w:ascii="楷体" w:eastAsia="楷体" w:hAnsi="楷体" w:hint="eastAsia"/>
          <w:b/>
          <w:sz w:val="28"/>
          <w:szCs w:val="28"/>
        </w:rPr>
        <w:t>问题</w:t>
      </w:r>
    </w:p>
    <w:p w:rsidR="00962318" w:rsidRPr="00846E27" w:rsidRDefault="00962318" w:rsidP="00B0231F">
      <w:pPr>
        <w:spacing w:beforeLines="50" w:afterLines="50"/>
        <w:ind w:firstLineChars="200" w:firstLine="482"/>
        <w:rPr>
          <w:rFonts w:ascii="楷体" w:eastAsia="楷体" w:hAnsi="楷体"/>
          <w:b/>
          <w:color w:val="C00000"/>
          <w:sz w:val="24"/>
          <w:szCs w:val="24"/>
        </w:rPr>
      </w:pPr>
      <w:r w:rsidRPr="00846E27">
        <w:rPr>
          <w:rFonts w:ascii="楷体" w:eastAsia="楷体" w:hAnsi="楷体" w:hint="eastAsia"/>
          <w:b/>
          <w:color w:val="C00000"/>
          <w:sz w:val="24"/>
          <w:szCs w:val="24"/>
        </w:rPr>
        <w:t>【申明】以下经验分享，纯属个人经验总结，如有不妥之处，请多多指教！</w:t>
      </w:r>
    </w:p>
    <w:p w:rsidR="00962318" w:rsidRPr="000E7A03" w:rsidRDefault="00962318" w:rsidP="00962318">
      <w:pPr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【</w:t>
      </w:r>
      <w:r>
        <w:rPr>
          <w:rFonts w:ascii="楷体" w:eastAsia="楷体" w:hAnsi="楷体" w:hint="eastAsia"/>
          <w:b/>
          <w:sz w:val="24"/>
          <w:szCs w:val="24"/>
        </w:rPr>
        <w:t>问题的提出</w:t>
      </w:r>
      <w:r>
        <w:rPr>
          <w:rFonts w:ascii="楷体" w:eastAsia="楷体" w:hAnsi="楷体" w:hint="eastAsia"/>
          <w:sz w:val="24"/>
          <w:szCs w:val="24"/>
        </w:rPr>
        <w:t>】</w:t>
      </w:r>
    </w:p>
    <w:p w:rsidR="00BF63F0" w:rsidRDefault="005B2E76" w:rsidP="00BF63F0">
      <w:pPr>
        <w:ind w:firstLineChars="250" w:firstLine="525"/>
        <w:rPr>
          <w:rFonts w:hint="eastAsia"/>
        </w:rPr>
      </w:pPr>
      <w:bookmarkStart w:id="0" w:name="1948-1623230223251"/>
      <w:bookmarkEnd w:id="0"/>
      <w:r>
        <w:t>地震数据的加载一切正常，但是在剖面显示时，无法正常显示剖面，鼠标滑动提示都是无效值。</w:t>
      </w:r>
    </w:p>
    <w:p w:rsidR="00BF63F0" w:rsidRDefault="00BF63F0" w:rsidP="00BF63F0">
      <w:pPr>
        <w:rPr>
          <w:rFonts w:hint="eastAsia"/>
        </w:rPr>
      </w:pPr>
      <w:r>
        <w:rPr>
          <w:rFonts w:hint="eastAsia"/>
        </w:rPr>
        <w:t>【</w:t>
      </w:r>
      <w:r w:rsidRPr="00BF63F0">
        <w:rPr>
          <w:rFonts w:ascii="楷体" w:eastAsia="楷体" w:hAnsi="楷体" w:hint="eastAsia"/>
          <w:b/>
          <w:sz w:val="24"/>
          <w:szCs w:val="24"/>
        </w:rPr>
        <w:t>问题解决方案</w:t>
      </w:r>
      <w:r>
        <w:rPr>
          <w:rFonts w:hint="eastAsia"/>
        </w:rPr>
        <w:t>】</w:t>
      </w:r>
    </w:p>
    <w:p w:rsidR="005B2E76" w:rsidRDefault="005B2E76" w:rsidP="00BF63F0">
      <w:pPr>
        <w:ind w:firstLineChars="250" w:firstLine="525"/>
      </w:pPr>
      <w:r>
        <w:t>在确保加载正确的前提下，完成如下操作：</w:t>
      </w:r>
    </w:p>
    <w:p w:rsidR="005B2E76" w:rsidRDefault="005B2E76" w:rsidP="005B2E76">
      <w:bookmarkStart w:id="1" w:name="4683-1623230367518"/>
      <w:bookmarkEnd w:id="1"/>
      <w:r>
        <w:t xml:space="preserve">       1</w:t>
      </w:r>
      <w:r>
        <w:t>、</w:t>
      </w:r>
      <w:proofErr w:type="spellStart"/>
      <w:r>
        <w:t>cd</w:t>
      </w:r>
      <w:proofErr w:type="spellEnd"/>
      <w:r>
        <w:t xml:space="preserve"> $GEOEAST/data/</w:t>
      </w:r>
      <w:r>
        <w:t>项目名</w:t>
      </w:r>
      <w:r>
        <w:t>/</w:t>
      </w:r>
      <w:r>
        <w:t>工区名</w:t>
      </w:r>
      <w:r>
        <w:t>/</w:t>
      </w:r>
      <w:proofErr w:type="spellStart"/>
      <w:r>
        <w:t>Seismics</w:t>
      </w:r>
      <w:proofErr w:type="spellEnd"/>
      <w:r>
        <w:t xml:space="preserve">      </w:t>
      </w:r>
      <w:r>
        <w:t>进入此路径</w:t>
      </w:r>
    </w:p>
    <w:p w:rsidR="005B2E76" w:rsidRDefault="00BF63F0" w:rsidP="005B2E76">
      <w:bookmarkStart w:id="2" w:name="2074-1623230417133"/>
      <w:bookmarkEnd w:id="2"/>
      <w:r>
        <w:t xml:space="preserve">       </w:t>
      </w:r>
      <w:r w:rsidR="005B2E76">
        <w:t>2</w:t>
      </w:r>
      <w:r w:rsidR="005B2E76">
        <w:t>、</w:t>
      </w:r>
      <w:proofErr w:type="spellStart"/>
      <w:r w:rsidR="005B2E76">
        <w:t>ls</w:t>
      </w:r>
      <w:proofErr w:type="spellEnd"/>
      <w:r w:rsidR="005B2E76">
        <w:t xml:space="preserve"> </w:t>
      </w:r>
      <w:r w:rsidR="009347A3">
        <w:rPr>
          <w:rFonts w:hint="eastAsia"/>
        </w:rPr>
        <w:t xml:space="preserve"> </w:t>
      </w:r>
      <w:r w:rsidR="005B2E76">
        <w:t>-</w:t>
      </w:r>
      <w:proofErr w:type="spellStart"/>
      <w:r w:rsidR="005B2E76">
        <w:t>ltr</w:t>
      </w:r>
      <w:proofErr w:type="spellEnd"/>
      <w:r w:rsidR="005B2E76">
        <w:t xml:space="preserve">      </w:t>
      </w:r>
      <w:r w:rsidR="005B2E76">
        <w:t>查看地震数据的</w:t>
      </w:r>
      <w:r w:rsidR="005B2E76">
        <w:t xml:space="preserve">owner </w:t>
      </w:r>
      <w:r w:rsidR="005B2E76">
        <w:t>和组是否正确</w:t>
      </w:r>
      <w:r w:rsidR="005B2E76">
        <w:t xml:space="preserve">              </w:t>
      </w:r>
    </w:p>
    <w:p w:rsidR="005B2E76" w:rsidRDefault="005B2E76" w:rsidP="00BF63F0">
      <w:pPr>
        <w:jc w:val="center"/>
      </w:pPr>
      <w:bookmarkStart w:id="3" w:name="2515-1623230577112"/>
      <w:bookmarkEnd w:id="3"/>
      <w:r>
        <w:rPr>
          <w:noProof/>
        </w:rPr>
        <w:drawing>
          <wp:inline distT="0" distB="0" distL="0" distR="0">
            <wp:extent cx="3009900" cy="1746310"/>
            <wp:effectExtent l="0" t="0" r="0" b="0"/>
            <wp:docPr id="1" name="Drawing 0" descr="6d27efa6d7e842b9c3cd78f0ebfc60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6d27efa6d7e842b9c3cd78f0ebfc605.png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09900" cy="1746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2E76" w:rsidRDefault="005B2E76" w:rsidP="00BF63F0">
      <w:pPr>
        <w:ind w:firstLineChars="150" w:firstLine="315"/>
      </w:pPr>
      <w:bookmarkStart w:id="4" w:name="5794-1623230577112"/>
      <w:bookmarkEnd w:id="4"/>
      <w:r>
        <w:t>上图中，</w:t>
      </w:r>
      <w:proofErr w:type="spellStart"/>
      <w:r>
        <w:t>Ower</w:t>
      </w:r>
      <w:proofErr w:type="spellEnd"/>
      <w:r>
        <w:t>和组都是</w:t>
      </w:r>
      <w:r>
        <w:t>nobody</w:t>
      </w:r>
      <w:r>
        <w:t>，这是错误的状态。正常的应该是如下所示</w:t>
      </w:r>
    </w:p>
    <w:p w:rsidR="005B2E76" w:rsidRDefault="005B2E76" w:rsidP="00BF63F0">
      <w:pPr>
        <w:jc w:val="center"/>
      </w:pPr>
      <w:bookmarkStart w:id="5" w:name="5182-1623230737280"/>
      <w:bookmarkEnd w:id="5"/>
      <w:r>
        <w:rPr>
          <w:noProof/>
        </w:rPr>
        <w:drawing>
          <wp:inline distT="0" distB="0" distL="0" distR="0">
            <wp:extent cx="5267325" cy="1484048"/>
            <wp:effectExtent l="0" t="0" r="0" b="0"/>
            <wp:docPr id="2" name="Drawing 1" descr="clipboard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lipboard.png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1484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2E76" w:rsidRDefault="005B2E76" w:rsidP="00BF63F0">
      <w:pPr>
        <w:ind w:firstLineChars="200" w:firstLine="420"/>
      </w:pPr>
      <w:bookmarkStart w:id="6" w:name="2696-1623230733046"/>
      <w:bookmarkEnd w:id="6"/>
      <w:r>
        <w:t>数据的</w:t>
      </w:r>
      <w:r>
        <w:t>Owner</w:t>
      </w:r>
      <w:r>
        <w:t>一般都是</w:t>
      </w:r>
      <w:proofErr w:type="spellStart"/>
      <w:r>
        <w:t>geoeast</w:t>
      </w:r>
      <w:proofErr w:type="spellEnd"/>
      <w:r>
        <w:t>，但组（</w:t>
      </w:r>
      <w:proofErr w:type="spellStart"/>
      <w:r>
        <w:t>ge</w:t>
      </w:r>
      <w:proofErr w:type="spellEnd"/>
      <w:r>
        <w:t>）是由系统管理员的定义配置的。</w:t>
      </w:r>
    </w:p>
    <w:p w:rsidR="005B2E76" w:rsidRDefault="005B2E76" w:rsidP="00791614">
      <w:pPr>
        <w:ind w:firstLineChars="200" w:firstLine="422"/>
      </w:pPr>
      <w:bookmarkStart w:id="7" w:name="4670-1623230846653"/>
      <w:bookmarkEnd w:id="7"/>
      <w:r w:rsidRPr="00791614">
        <w:rPr>
          <w:b/>
        </w:rPr>
        <w:t>出现以上错误的原因主要是</w:t>
      </w:r>
      <w:r>
        <w:t>，创建数据的用户所在节点与数据存储的节点不相同，在不同节点上，账号</w:t>
      </w:r>
      <w:proofErr w:type="spellStart"/>
      <w:r>
        <w:t>geoeast</w:t>
      </w:r>
      <w:proofErr w:type="spellEnd"/>
      <w:r>
        <w:t>的系统</w:t>
      </w:r>
      <w:r>
        <w:t>ID</w:t>
      </w:r>
      <w:r>
        <w:t>不同导致的。</w:t>
      </w:r>
    </w:p>
    <w:p w:rsidR="005B2E76" w:rsidRDefault="005B2E76" w:rsidP="005B2E76">
      <w:bookmarkStart w:id="8" w:name="3440-1623230965253"/>
      <w:bookmarkEnd w:id="8"/>
      <w:r>
        <w:t xml:space="preserve"> </w:t>
      </w:r>
      <w:r w:rsidR="00BF63F0">
        <w:rPr>
          <w:rFonts w:hint="eastAsia"/>
        </w:rPr>
        <w:t xml:space="preserve">   </w:t>
      </w:r>
      <w:r>
        <w:t>解决方法就是系统管理员把不同节点上</w:t>
      </w:r>
      <w:proofErr w:type="spellStart"/>
      <w:r>
        <w:t>geoeast</w:t>
      </w:r>
      <w:proofErr w:type="spellEnd"/>
      <w:r>
        <w:t>账号的</w:t>
      </w:r>
      <w:r>
        <w:t>ID</w:t>
      </w:r>
      <w:r>
        <w:t>改为相同就可以了。</w:t>
      </w:r>
    </w:p>
    <w:p w:rsidR="005B2E76" w:rsidRDefault="005B2E76" w:rsidP="005B2E76">
      <w:bookmarkStart w:id="9" w:name="3510-1623230664581"/>
      <w:bookmarkEnd w:id="9"/>
      <w:r>
        <w:t xml:space="preserve">  </w:t>
      </w:r>
    </w:p>
    <w:p w:rsidR="005B2E76" w:rsidRDefault="005B2E76" w:rsidP="00BF63F0">
      <w:pPr>
        <w:pStyle w:val="af0"/>
        <w:numPr>
          <w:ilvl w:val="0"/>
          <w:numId w:val="12"/>
        </w:numPr>
        <w:ind w:firstLineChars="0"/>
      </w:pPr>
      <w:bookmarkStart w:id="10" w:name="7452-1623231222134"/>
      <w:bookmarkEnd w:id="10"/>
      <w:r w:rsidRPr="00BF63F0">
        <w:rPr>
          <w:b/>
        </w:rPr>
        <w:t>查看用户</w:t>
      </w:r>
      <w:r w:rsidRPr="00BF63F0">
        <w:rPr>
          <w:b/>
        </w:rPr>
        <w:t>ID</w:t>
      </w:r>
      <w:r w:rsidRPr="00BF63F0">
        <w:rPr>
          <w:b/>
        </w:rPr>
        <w:t>方法</w:t>
      </w:r>
      <w:r>
        <w:t>：</w:t>
      </w:r>
    </w:p>
    <w:p w:rsidR="005B2E76" w:rsidRDefault="00BF63F0" w:rsidP="005B2E76">
      <w:bookmarkStart w:id="11" w:name="6485-1623231232293"/>
      <w:bookmarkEnd w:id="11"/>
      <w:r>
        <w:t xml:space="preserve">       id  </w:t>
      </w:r>
      <w:r w:rsidR="005B2E76">
        <w:t>用户名</w:t>
      </w:r>
    </w:p>
    <w:p w:rsidR="005B2E76" w:rsidRDefault="005B2E76" w:rsidP="005B2E76">
      <w:bookmarkStart w:id="12" w:name="8370-1623231247527"/>
      <w:bookmarkEnd w:id="12"/>
      <w:r>
        <w:t xml:space="preserve">   </w:t>
      </w:r>
      <w:r>
        <w:t>比如下图：</w:t>
      </w:r>
    </w:p>
    <w:p w:rsidR="005B2E76" w:rsidRDefault="005B2E76" w:rsidP="00BF63F0">
      <w:pPr>
        <w:jc w:val="center"/>
      </w:pPr>
      <w:bookmarkStart w:id="13" w:name="4913-1623231264117"/>
      <w:bookmarkEnd w:id="13"/>
      <w:r>
        <w:rPr>
          <w:noProof/>
        </w:rPr>
        <w:drawing>
          <wp:inline distT="0" distB="0" distL="0" distR="0">
            <wp:extent cx="3289300" cy="342239"/>
            <wp:effectExtent l="0" t="0" r="0" b="0"/>
            <wp:docPr id="5" name="Drawing 2" descr="clipboard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lipboard.png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289300" cy="3422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2E76" w:rsidRDefault="005B2E76" w:rsidP="00BF63F0">
      <w:pPr>
        <w:pStyle w:val="af0"/>
        <w:numPr>
          <w:ilvl w:val="0"/>
          <w:numId w:val="12"/>
        </w:numPr>
        <w:ind w:firstLineChars="0"/>
      </w:pPr>
      <w:bookmarkStart w:id="14" w:name="8082-1623231264117"/>
      <w:bookmarkEnd w:id="14"/>
      <w:r w:rsidRPr="00BF63F0">
        <w:rPr>
          <w:b/>
        </w:rPr>
        <w:t>修改用户</w:t>
      </w:r>
      <w:r w:rsidRPr="00BF63F0">
        <w:rPr>
          <w:b/>
        </w:rPr>
        <w:t>ID</w:t>
      </w:r>
      <w:r w:rsidRPr="00BF63F0">
        <w:rPr>
          <w:b/>
        </w:rPr>
        <w:t>方法</w:t>
      </w:r>
      <w:r>
        <w:t>：</w:t>
      </w:r>
    </w:p>
    <w:p w:rsidR="005B2E76" w:rsidRDefault="005B2E76" w:rsidP="005B2E76">
      <w:bookmarkStart w:id="15" w:name="3020-1623231365766"/>
      <w:bookmarkEnd w:id="15"/>
      <w:r>
        <w:t xml:space="preserve">       </w:t>
      </w:r>
      <w:r>
        <w:t>修改用户</w:t>
      </w:r>
      <w:proofErr w:type="spellStart"/>
      <w:r>
        <w:t>uid</w:t>
      </w:r>
      <w:proofErr w:type="spellEnd"/>
      <w:r>
        <w:t>和组</w:t>
      </w:r>
      <w:proofErr w:type="spellStart"/>
      <w:r>
        <w:t>gid</w:t>
      </w:r>
      <w:proofErr w:type="spellEnd"/>
      <w:r>
        <w:t>的命令分别是</w:t>
      </w:r>
      <w:proofErr w:type="spellStart"/>
      <w:r>
        <w:t>usermod</w:t>
      </w:r>
      <w:proofErr w:type="spellEnd"/>
      <w:r>
        <w:t>和</w:t>
      </w:r>
      <w:proofErr w:type="spellStart"/>
      <w:r>
        <w:t>groupmod</w:t>
      </w:r>
      <w:proofErr w:type="spellEnd"/>
      <w:r>
        <w:t>。先使用</w:t>
      </w:r>
      <w:proofErr w:type="spellStart"/>
      <w:r>
        <w:t>usermod</w:t>
      </w:r>
      <w:proofErr w:type="spellEnd"/>
      <w:r>
        <w:t>修改用户的</w:t>
      </w:r>
      <w:proofErr w:type="spellStart"/>
      <w:r>
        <w:t>uid</w:t>
      </w:r>
      <w:proofErr w:type="spellEnd"/>
      <w:r>
        <w:t>，</w:t>
      </w:r>
      <w:r>
        <w:lastRenderedPageBreak/>
        <w:t>然后使用</w:t>
      </w:r>
      <w:proofErr w:type="spellStart"/>
      <w:r>
        <w:t>groupmod</w:t>
      </w:r>
      <w:proofErr w:type="spellEnd"/>
      <w:r>
        <w:t>修改组的</w:t>
      </w:r>
      <w:proofErr w:type="spellStart"/>
      <w:r>
        <w:t>gid</w:t>
      </w:r>
      <w:proofErr w:type="spellEnd"/>
      <w:r>
        <w:t>，最后使用</w:t>
      </w:r>
      <w:proofErr w:type="spellStart"/>
      <w:r>
        <w:t>chown</w:t>
      </w:r>
      <w:proofErr w:type="spellEnd"/>
      <w:r>
        <w:t>和</w:t>
      </w:r>
      <w:proofErr w:type="spellStart"/>
      <w:r>
        <w:t>chgrp</w:t>
      </w:r>
      <w:proofErr w:type="spellEnd"/>
      <w:r>
        <w:t>命令修改原来用户文件和目录的属主属组。</w:t>
      </w:r>
      <w:bookmarkStart w:id="16" w:name="6171-1623231394334"/>
      <w:bookmarkEnd w:id="16"/>
      <w:r>
        <w:t xml:space="preserve">         </w:t>
      </w:r>
    </w:p>
    <w:p w:rsidR="005B2E76" w:rsidRDefault="005B2E76" w:rsidP="00BF63F0">
      <w:pPr>
        <w:jc w:val="center"/>
      </w:pPr>
      <w:bookmarkStart w:id="17" w:name="4984-1623231413782"/>
      <w:bookmarkEnd w:id="17"/>
      <w:r>
        <w:rPr>
          <w:noProof/>
        </w:rPr>
        <w:drawing>
          <wp:inline distT="0" distB="0" distL="0" distR="0">
            <wp:extent cx="5232400" cy="3177477"/>
            <wp:effectExtent l="0" t="0" r="0" b="0"/>
            <wp:docPr id="6" name="Drawing 3" descr="clipboard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lipboard.png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32400" cy="31774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2E76" w:rsidRDefault="005B2E76" w:rsidP="00BF63F0">
      <w:pPr>
        <w:ind w:firstLineChars="100" w:firstLine="210"/>
      </w:pPr>
      <w:bookmarkStart w:id="18" w:name="1014-1623231413782"/>
      <w:bookmarkEnd w:id="18"/>
      <w:r>
        <w:t xml:space="preserve"> </w:t>
      </w:r>
      <w:bookmarkStart w:id="19" w:name="5638-1623231441680"/>
      <w:bookmarkEnd w:id="19"/>
      <w:r>
        <w:rPr>
          <w:noProof/>
        </w:rPr>
        <w:drawing>
          <wp:inline distT="0" distB="0" distL="0" distR="0">
            <wp:extent cx="4406900" cy="1148858"/>
            <wp:effectExtent l="0" t="0" r="0" b="0"/>
            <wp:docPr id="7" name="Drawing 4" descr="clipboard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lipboard.png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406900" cy="11488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B2E76" w:rsidSect="004D7C3A">
      <w:headerReference w:type="default" r:id="rId14"/>
      <w:footerReference w:type="default" r:id="rId15"/>
      <w:pgSz w:w="11906" w:h="16838"/>
      <w:pgMar w:top="1418" w:right="1559" w:bottom="1588" w:left="1418" w:header="851" w:footer="992" w:gutter="0"/>
      <w:cols w:space="425"/>
      <w:docGrid w:type="lines"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B2E76" w:rsidRDefault="005B2E76">
      <w:r>
        <w:separator/>
      </w:r>
    </w:p>
  </w:endnote>
  <w:endnote w:type="continuationSeparator" w:id="1">
    <w:p w:rsidR="005B2E76" w:rsidRDefault="005B2E7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47DA" w:rsidRDefault="00E20446">
    <w:pPr>
      <w:pStyle w:val="a7"/>
      <w:ind w:firstLine="420"/>
      <w:jc w:val="center"/>
      <w:rPr>
        <w:rFonts w:ascii="黑体" w:eastAsia="黑体"/>
        <w:b/>
        <w:sz w:val="21"/>
        <w:szCs w:val="21"/>
      </w:rPr>
    </w:pPr>
    <w:r>
      <w:rPr>
        <w:rFonts w:ascii="黑体" w:eastAsia="黑体" w:hint="eastAsia"/>
        <w:b/>
        <w:sz w:val="21"/>
        <w:szCs w:val="21"/>
      </w:rPr>
      <w:t>第</w:t>
    </w:r>
    <w:r w:rsidR="00275F6E">
      <w:rPr>
        <w:rStyle w:val="ab"/>
        <w:rFonts w:ascii="黑体" w:eastAsia="黑体" w:hint="eastAsia"/>
        <w:b/>
        <w:sz w:val="21"/>
        <w:szCs w:val="21"/>
      </w:rPr>
      <w:fldChar w:fldCharType="begin"/>
    </w:r>
    <w:r>
      <w:rPr>
        <w:rStyle w:val="ab"/>
        <w:rFonts w:ascii="黑体" w:eastAsia="黑体" w:hint="eastAsia"/>
        <w:b/>
        <w:sz w:val="21"/>
        <w:szCs w:val="21"/>
      </w:rPr>
      <w:instrText xml:space="preserve"> PAGE </w:instrText>
    </w:r>
    <w:r w:rsidR="00275F6E">
      <w:rPr>
        <w:rStyle w:val="ab"/>
        <w:rFonts w:ascii="黑体" w:eastAsia="黑体" w:hint="eastAsia"/>
        <w:b/>
        <w:sz w:val="21"/>
        <w:szCs w:val="21"/>
      </w:rPr>
      <w:fldChar w:fldCharType="separate"/>
    </w:r>
    <w:r w:rsidR="009347A3">
      <w:rPr>
        <w:rStyle w:val="ab"/>
        <w:rFonts w:ascii="黑体" w:eastAsia="黑体"/>
        <w:b/>
        <w:noProof/>
        <w:sz w:val="21"/>
        <w:szCs w:val="21"/>
      </w:rPr>
      <w:t>1</w:t>
    </w:r>
    <w:r w:rsidR="00275F6E">
      <w:rPr>
        <w:rStyle w:val="ab"/>
        <w:rFonts w:ascii="黑体" w:eastAsia="黑体" w:hint="eastAsia"/>
        <w:b/>
        <w:sz w:val="21"/>
        <w:szCs w:val="21"/>
      </w:rPr>
      <w:fldChar w:fldCharType="end"/>
    </w:r>
    <w:r>
      <w:rPr>
        <w:rFonts w:ascii="黑体" w:eastAsia="黑体" w:hint="eastAsia"/>
        <w:b/>
        <w:sz w:val="21"/>
        <w:szCs w:val="21"/>
      </w:rPr>
      <w:t>页，共</w:t>
    </w:r>
    <w:r w:rsidR="00275F6E">
      <w:rPr>
        <w:rStyle w:val="ab"/>
        <w:rFonts w:ascii="黑体" w:eastAsia="黑体" w:hint="eastAsia"/>
        <w:b/>
        <w:sz w:val="21"/>
        <w:szCs w:val="21"/>
      </w:rPr>
      <w:fldChar w:fldCharType="begin"/>
    </w:r>
    <w:r>
      <w:rPr>
        <w:rStyle w:val="ab"/>
        <w:rFonts w:ascii="黑体" w:eastAsia="黑体" w:hint="eastAsia"/>
        <w:b/>
        <w:sz w:val="21"/>
        <w:szCs w:val="21"/>
      </w:rPr>
      <w:instrText xml:space="preserve"> NUMPAGES </w:instrText>
    </w:r>
    <w:r w:rsidR="00275F6E">
      <w:rPr>
        <w:rStyle w:val="ab"/>
        <w:rFonts w:ascii="黑体" w:eastAsia="黑体" w:hint="eastAsia"/>
        <w:b/>
        <w:sz w:val="21"/>
        <w:szCs w:val="21"/>
      </w:rPr>
      <w:fldChar w:fldCharType="separate"/>
    </w:r>
    <w:r w:rsidR="009347A3">
      <w:rPr>
        <w:rStyle w:val="ab"/>
        <w:rFonts w:ascii="黑体" w:eastAsia="黑体"/>
        <w:b/>
        <w:noProof/>
        <w:sz w:val="21"/>
        <w:szCs w:val="21"/>
      </w:rPr>
      <w:t>2</w:t>
    </w:r>
    <w:r w:rsidR="00275F6E">
      <w:rPr>
        <w:rStyle w:val="ab"/>
        <w:rFonts w:ascii="黑体" w:eastAsia="黑体" w:hint="eastAsia"/>
        <w:b/>
        <w:sz w:val="21"/>
        <w:szCs w:val="21"/>
      </w:rPr>
      <w:fldChar w:fldCharType="end"/>
    </w:r>
    <w:r>
      <w:rPr>
        <w:rFonts w:ascii="黑体" w:eastAsia="黑体" w:hint="eastAsia"/>
        <w:b/>
        <w:sz w:val="21"/>
        <w:szCs w:val="21"/>
      </w:rPr>
      <w:t>页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B2E76" w:rsidRDefault="005B2E76">
      <w:r>
        <w:separator/>
      </w:r>
    </w:p>
  </w:footnote>
  <w:footnote w:type="continuationSeparator" w:id="1">
    <w:p w:rsidR="005B2E76" w:rsidRDefault="005B2E7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47DA" w:rsidRDefault="00275F6E">
    <w:pPr>
      <w:pStyle w:val="a8"/>
      <w:ind w:firstLine="420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6" o:spid="_x0000_s3073" type="#_x0000_t202" style="position:absolute;left:0;text-align:left;margin-left:26.25pt;margin-top:-2.75pt;width:243.75pt;height:23.4pt;z-index:251658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" filled="f" stroked="f">
          <v:textbox>
            <w:txbxContent>
              <w:p w:rsidR="003B47DA" w:rsidRDefault="00E20446">
                <w:pPr>
                  <w:rPr>
                    <w:rFonts w:ascii="黑体" w:eastAsia="黑体"/>
                    <w:szCs w:val="21"/>
                  </w:rPr>
                </w:pPr>
                <w:r>
                  <w:rPr>
                    <w:rFonts w:ascii="黑体" w:eastAsia="黑体" w:hint="eastAsia"/>
                    <w:b/>
                    <w:bCs/>
                    <w:szCs w:val="21"/>
                  </w:rPr>
                  <w:t>东方地球物理公司物探技术研究中心</w:t>
                </w:r>
              </w:p>
              <w:p w:rsidR="003B47DA" w:rsidRDefault="003B47DA">
                <w:pPr>
                  <w:ind w:firstLine="480"/>
                </w:pPr>
              </w:p>
              <w:p w:rsidR="003B47DA" w:rsidRDefault="003B47DA">
                <w:pPr>
                  <w:ind w:firstLine="480"/>
                </w:pPr>
              </w:p>
              <w:p w:rsidR="003B47DA" w:rsidRDefault="003B47DA">
                <w:pPr>
                  <w:ind w:firstLine="480"/>
                </w:pPr>
              </w:p>
              <w:p w:rsidR="003B47DA" w:rsidRDefault="003B47DA">
                <w:pPr>
                  <w:ind w:firstLine="480"/>
                </w:pPr>
              </w:p>
              <w:p w:rsidR="003B47DA" w:rsidRDefault="003B47DA">
                <w:pPr>
                  <w:ind w:firstLine="480"/>
                </w:pPr>
              </w:p>
              <w:p w:rsidR="003B47DA" w:rsidRDefault="003B47DA">
                <w:pPr>
                  <w:ind w:firstLine="480"/>
                </w:pPr>
              </w:p>
              <w:p w:rsidR="003B47DA" w:rsidRDefault="003B47DA">
                <w:pPr>
                  <w:ind w:firstLine="480"/>
                </w:pPr>
              </w:p>
            </w:txbxContent>
          </v:textbox>
        </v:shape>
      </w:pict>
    </w:r>
    <w:r>
      <w:pict>
        <v:shape id="Text Box 27" o:spid="_x0000_s3074" type="#_x0000_t202" style="position:absolute;left:0;text-align:left;margin-left:26.25pt;margin-top:12.85pt;width:216.75pt;height:23.4pt;z-index:2516592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" filled="f" stroked="f">
          <v:textbox>
            <w:txbxContent>
              <w:p w:rsidR="003B47DA" w:rsidRPr="00962318" w:rsidRDefault="00814DE4">
                <w:pPr>
                  <w:rPr>
                    <w:b/>
                    <w:bCs/>
                    <w:szCs w:val="21"/>
                  </w:rPr>
                </w:pPr>
                <w:proofErr w:type="spellStart"/>
                <w:r w:rsidRPr="00962318">
                  <w:rPr>
                    <w:rFonts w:hint="eastAsia"/>
                    <w:b/>
                    <w:bCs/>
                    <w:szCs w:val="21"/>
                  </w:rPr>
                  <w:t>GeoEast</w:t>
                </w:r>
                <w:proofErr w:type="spellEnd"/>
                <w:r w:rsidRPr="00962318">
                  <w:rPr>
                    <w:rFonts w:hint="eastAsia"/>
                    <w:b/>
                    <w:bCs/>
                    <w:szCs w:val="21"/>
                  </w:rPr>
                  <w:t>处理解释一体化软件</w:t>
                </w:r>
              </w:p>
              <w:p w:rsidR="003B47DA" w:rsidRDefault="003B47DA">
                <w:pPr>
                  <w:ind w:firstLine="480"/>
                </w:pPr>
              </w:p>
              <w:p w:rsidR="003B47DA" w:rsidRDefault="003B47DA">
                <w:pPr>
                  <w:ind w:firstLine="480"/>
                </w:pPr>
              </w:p>
              <w:p w:rsidR="003B47DA" w:rsidRDefault="003B47DA">
                <w:pPr>
                  <w:ind w:firstLine="480"/>
                </w:pPr>
              </w:p>
              <w:p w:rsidR="003B47DA" w:rsidRDefault="003B47DA">
                <w:pPr>
                  <w:ind w:firstLine="480"/>
                </w:pPr>
              </w:p>
              <w:p w:rsidR="003B47DA" w:rsidRDefault="003B47DA">
                <w:pPr>
                  <w:ind w:firstLine="480"/>
                </w:pPr>
              </w:p>
              <w:p w:rsidR="003B47DA" w:rsidRDefault="003B47DA">
                <w:pPr>
                  <w:ind w:firstLine="480"/>
                </w:pPr>
              </w:p>
              <w:p w:rsidR="003B47DA" w:rsidRDefault="003B47DA">
                <w:pPr>
                  <w:ind w:firstLine="480"/>
                </w:pPr>
              </w:p>
              <w:p w:rsidR="003B47DA" w:rsidRDefault="003B47DA">
                <w:pPr>
                  <w:ind w:firstLine="480"/>
                </w:pPr>
              </w:p>
              <w:p w:rsidR="003B47DA" w:rsidRDefault="003B47DA">
                <w:pPr>
                  <w:ind w:firstLine="480"/>
                </w:pPr>
              </w:p>
              <w:p w:rsidR="003B47DA" w:rsidRDefault="003B47DA">
                <w:pPr>
                  <w:ind w:firstLine="480"/>
                </w:pPr>
              </w:p>
              <w:p w:rsidR="003B47DA" w:rsidRDefault="003B47DA">
                <w:pPr>
                  <w:ind w:firstLine="480"/>
                </w:pPr>
              </w:p>
              <w:p w:rsidR="003B47DA" w:rsidRDefault="003B47DA">
                <w:pPr>
                  <w:ind w:firstLine="480"/>
                </w:pPr>
              </w:p>
              <w:p w:rsidR="003B47DA" w:rsidRDefault="003B47DA">
                <w:pPr>
                  <w:ind w:firstLine="480"/>
                </w:pPr>
              </w:p>
              <w:p w:rsidR="003B47DA" w:rsidRDefault="003B47DA">
                <w:pPr>
                  <w:ind w:firstLine="480"/>
                </w:pPr>
              </w:p>
              <w:p w:rsidR="003B47DA" w:rsidRDefault="003B47DA">
                <w:pPr>
                  <w:ind w:firstLine="480"/>
                </w:pPr>
              </w:p>
              <w:p w:rsidR="003B47DA" w:rsidRDefault="003B47DA">
                <w:pPr>
                  <w:ind w:firstLine="480"/>
                </w:pPr>
              </w:p>
              <w:p w:rsidR="003B47DA" w:rsidRDefault="003B47DA">
                <w:pPr>
                  <w:ind w:firstLine="480"/>
                </w:pPr>
              </w:p>
              <w:p w:rsidR="003B47DA" w:rsidRDefault="003B47DA">
                <w:pPr>
                  <w:ind w:firstLine="480"/>
                </w:pPr>
              </w:p>
              <w:p w:rsidR="003B47DA" w:rsidRDefault="003B47DA">
                <w:pPr>
                  <w:ind w:firstLine="480"/>
                </w:pPr>
              </w:p>
              <w:p w:rsidR="003B47DA" w:rsidRDefault="003B47DA">
                <w:pPr>
                  <w:ind w:firstLine="480"/>
                </w:pPr>
              </w:p>
              <w:p w:rsidR="003B47DA" w:rsidRDefault="003B47DA">
                <w:pPr>
                  <w:ind w:firstLine="480"/>
                </w:pPr>
              </w:p>
              <w:p w:rsidR="003B47DA" w:rsidRDefault="003B47DA">
                <w:pPr>
                  <w:ind w:firstLine="480"/>
                </w:pPr>
              </w:p>
              <w:p w:rsidR="003B47DA" w:rsidRDefault="003B47DA">
                <w:pPr>
                  <w:ind w:firstLine="480"/>
                </w:pPr>
              </w:p>
              <w:p w:rsidR="003B47DA" w:rsidRDefault="003B47DA">
                <w:pPr>
                  <w:ind w:firstLine="480"/>
                </w:pPr>
              </w:p>
              <w:p w:rsidR="003B47DA" w:rsidRDefault="003B47DA">
                <w:pPr>
                  <w:ind w:firstLine="480"/>
                </w:pPr>
              </w:p>
              <w:p w:rsidR="003B47DA" w:rsidRDefault="003B47DA">
                <w:pPr>
                  <w:ind w:firstLine="480"/>
                </w:pPr>
              </w:p>
              <w:p w:rsidR="003B47DA" w:rsidRDefault="003B47DA">
                <w:pPr>
                  <w:ind w:firstLine="480"/>
                </w:pPr>
              </w:p>
              <w:p w:rsidR="003B47DA" w:rsidRDefault="003B47DA">
                <w:pPr>
                  <w:ind w:firstLine="480"/>
                </w:pPr>
              </w:p>
              <w:p w:rsidR="003B47DA" w:rsidRDefault="003B47DA">
                <w:pPr>
                  <w:ind w:firstLine="480"/>
                </w:pPr>
              </w:p>
              <w:p w:rsidR="003B47DA" w:rsidRDefault="003B47DA">
                <w:pPr>
                  <w:ind w:firstLine="480"/>
                </w:pPr>
              </w:p>
              <w:p w:rsidR="003B47DA" w:rsidRDefault="003B47DA">
                <w:pPr>
                  <w:ind w:firstLine="480"/>
                </w:pPr>
              </w:p>
              <w:p w:rsidR="003B47DA" w:rsidRDefault="003B47DA">
                <w:pPr>
                  <w:ind w:firstLine="480"/>
                </w:pPr>
              </w:p>
              <w:p w:rsidR="003B47DA" w:rsidRDefault="003B47DA">
                <w:pPr>
                  <w:ind w:firstLine="480"/>
                </w:pPr>
              </w:p>
              <w:p w:rsidR="003B47DA" w:rsidRDefault="003B47DA">
                <w:pPr>
                  <w:ind w:firstLine="480"/>
                </w:pPr>
              </w:p>
              <w:p w:rsidR="003B47DA" w:rsidRDefault="003B47DA">
                <w:pPr>
                  <w:ind w:firstLine="480"/>
                </w:pPr>
              </w:p>
              <w:p w:rsidR="003B47DA" w:rsidRDefault="003B47DA">
                <w:pPr>
                  <w:ind w:firstLine="480"/>
                </w:pPr>
              </w:p>
              <w:p w:rsidR="003B47DA" w:rsidRDefault="003B47DA">
                <w:pPr>
                  <w:ind w:firstLine="480"/>
                </w:pPr>
              </w:p>
              <w:p w:rsidR="003B47DA" w:rsidRDefault="003B47DA">
                <w:pPr>
                  <w:ind w:firstLine="480"/>
                </w:pPr>
              </w:p>
            </w:txbxContent>
          </v:textbox>
        </v:shape>
      </w:pict>
    </w:r>
    <w:r w:rsidR="00E20446">
      <w:rPr>
        <w:rFonts w:hint="eastAsia"/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-45720</wp:posOffset>
          </wp:positionH>
          <wp:positionV relativeFrom="paragraph">
            <wp:posOffset>-50165</wp:posOffset>
          </wp:positionV>
          <wp:extent cx="467360" cy="449580"/>
          <wp:effectExtent l="0" t="0" r="8890" b="0"/>
          <wp:wrapNone/>
          <wp:docPr id="25" name="图片 25" descr="3-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" name="图片 25" descr="3-11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67360" cy="4495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pict>
        <v:shape id="Text Box 24" o:spid="_x0000_s3075" type="#_x0000_t202" style="position:absolute;left:0;text-align:left;margin-left:9pt;margin-top:2.65pt;width:16.4pt;height:23.4pt;z-index:251656192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" stroked="f">
          <v:textbox>
            <w:txbxContent>
              <w:p w:rsidR="003B47DA" w:rsidRDefault="003B47DA">
                <w:pPr>
                  <w:ind w:firstLine="480"/>
                </w:pPr>
              </w:p>
              <w:p w:rsidR="003B47DA" w:rsidRDefault="00E20446">
                <w:pPr>
                  <w:ind w:firstLine="420"/>
                  <w:rPr>
                    <w:szCs w:val="21"/>
                  </w:rPr>
                </w:pPr>
                <w:r>
                  <w:rPr>
                    <w:rFonts w:hint="eastAsia"/>
                    <w:b/>
                    <w:bCs/>
                    <w:color w:val="FF9933"/>
                    <w:szCs w:val="21"/>
                  </w:rPr>
                  <w:t>东方地球物理公司物探技术研究中心</w:t>
                </w:r>
              </w:p>
              <w:p w:rsidR="003B47DA" w:rsidRDefault="003B47DA">
                <w:pPr>
                  <w:ind w:firstLine="480"/>
                </w:pPr>
              </w:p>
              <w:p w:rsidR="003B47DA" w:rsidRDefault="003B47DA">
                <w:pPr>
                  <w:ind w:firstLine="480"/>
                </w:pPr>
              </w:p>
              <w:p w:rsidR="003B47DA" w:rsidRDefault="003B47DA">
                <w:pPr>
                  <w:ind w:firstLine="480"/>
                </w:pPr>
              </w:p>
              <w:p w:rsidR="003B47DA" w:rsidRDefault="003B47DA">
                <w:pPr>
                  <w:ind w:firstLine="480"/>
                </w:pPr>
              </w:p>
              <w:p w:rsidR="003B47DA" w:rsidRDefault="003B47DA">
                <w:pPr>
                  <w:ind w:firstLine="480"/>
                </w:pPr>
              </w:p>
              <w:p w:rsidR="003B47DA" w:rsidRDefault="00E20446">
                <w:pPr>
                  <w:ind w:firstLine="480"/>
                </w:pPr>
                <w:r>
                  <w:rPr>
                    <w:rFonts w:hint="eastAsia"/>
                    <w:b/>
                  </w:rPr>
                  <w:t>东方地球物理公司物探技术研究中心</w:t>
                </w:r>
              </w:p>
              <w:p w:rsidR="003B47DA" w:rsidRDefault="003B47DA">
                <w:pPr>
                  <w:ind w:firstLine="480"/>
                </w:pPr>
              </w:p>
              <w:p w:rsidR="003B47DA" w:rsidRDefault="003B47DA">
                <w:pPr>
                  <w:ind w:firstLine="480"/>
                </w:pPr>
              </w:p>
              <w:p w:rsidR="003B47DA" w:rsidRDefault="003B47DA">
                <w:pPr>
                  <w:ind w:firstLine="480"/>
                </w:pPr>
              </w:p>
              <w:p w:rsidR="003B47DA" w:rsidRDefault="003B47DA">
                <w:pPr>
                  <w:ind w:firstLine="480"/>
                </w:pPr>
              </w:p>
            </w:txbxContent>
          </v:textbox>
        </v:shape>
      </w:pict>
    </w:r>
    <w:r w:rsidR="00814DE4">
      <w:rPr>
        <w:rFonts w:hint="eastAsia"/>
      </w:rPr>
      <w:t>使用经验分享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F23143"/>
    <w:multiLevelType w:val="multilevel"/>
    <w:tmpl w:val="02F23143"/>
    <w:lvl w:ilvl="0">
      <w:start w:val="1"/>
      <w:numFmt w:val="decimal"/>
      <w:lvlText w:val="%1）"/>
      <w:lvlJc w:val="left"/>
      <w:pPr>
        <w:ind w:left="84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320" w:hanging="420"/>
      </w:pPr>
    </w:lvl>
    <w:lvl w:ilvl="2">
      <w:start w:val="1"/>
      <w:numFmt w:val="lowerRoman"/>
      <w:lvlText w:val="%3."/>
      <w:lvlJc w:val="right"/>
      <w:pPr>
        <w:ind w:left="1740" w:hanging="420"/>
      </w:pPr>
    </w:lvl>
    <w:lvl w:ilvl="3">
      <w:start w:val="1"/>
      <w:numFmt w:val="decimal"/>
      <w:lvlText w:val="%4."/>
      <w:lvlJc w:val="left"/>
      <w:pPr>
        <w:ind w:left="2160" w:hanging="420"/>
      </w:pPr>
    </w:lvl>
    <w:lvl w:ilvl="4">
      <w:start w:val="1"/>
      <w:numFmt w:val="lowerLetter"/>
      <w:lvlText w:val="%5)"/>
      <w:lvlJc w:val="left"/>
      <w:pPr>
        <w:ind w:left="2580" w:hanging="420"/>
      </w:pPr>
    </w:lvl>
    <w:lvl w:ilvl="5">
      <w:start w:val="1"/>
      <w:numFmt w:val="lowerRoman"/>
      <w:lvlText w:val="%6."/>
      <w:lvlJc w:val="right"/>
      <w:pPr>
        <w:ind w:left="3000" w:hanging="420"/>
      </w:pPr>
    </w:lvl>
    <w:lvl w:ilvl="6">
      <w:start w:val="1"/>
      <w:numFmt w:val="decimal"/>
      <w:lvlText w:val="%7."/>
      <w:lvlJc w:val="left"/>
      <w:pPr>
        <w:ind w:left="3420" w:hanging="420"/>
      </w:pPr>
    </w:lvl>
    <w:lvl w:ilvl="7">
      <w:start w:val="1"/>
      <w:numFmt w:val="lowerLetter"/>
      <w:lvlText w:val="%8)"/>
      <w:lvlJc w:val="left"/>
      <w:pPr>
        <w:ind w:left="3840" w:hanging="420"/>
      </w:pPr>
    </w:lvl>
    <w:lvl w:ilvl="8">
      <w:start w:val="1"/>
      <w:numFmt w:val="lowerRoman"/>
      <w:lvlText w:val="%9."/>
      <w:lvlJc w:val="right"/>
      <w:pPr>
        <w:ind w:left="4260" w:hanging="420"/>
      </w:pPr>
    </w:lvl>
  </w:abstractNum>
  <w:abstractNum w:abstractNumId="1">
    <w:nsid w:val="0BA85F07"/>
    <w:multiLevelType w:val="hybridMultilevel"/>
    <w:tmpl w:val="9EC67B56"/>
    <w:lvl w:ilvl="0" w:tplc="0409000B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>
    <w:nsid w:val="1146551D"/>
    <w:multiLevelType w:val="multilevel"/>
    <w:tmpl w:val="1146551D"/>
    <w:lvl w:ilvl="0">
      <w:start w:val="1"/>
      <w:numFmt w:val="decimal"/>
      <w:lvlText w:val="%1）"/>
      <w:lvlJc w:val="left"/>
      <w:pPr>
        <w:ind w:left="846" w:hanging="420"/>
      </w:pPr>
      <w:rPr>
        <w:rFonts w:ascii="宋体" w:eastAsia="宋体" w:hAnsi="宋体" w:cs="Times New Roman"/>
      </w:rPr>
    </w:lvl>
    <w:lvl w:ilvl="1">
      <w:start w:val="1"/>
      <w:numFmt w:val="bullet"/>
      <w:lvlText w:val=""/>
      <w:lvlJc w:val="left"/>
      <w:pPr>
        <w:ind w:left="1625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2045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2465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885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3305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3725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4145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4565" w:hanging="420"/>
      </w:pPr>
      <w:rPr>
        <w:rFonts w:ascii="Wingdings" w:hAnsi="Wingdings" w:hint="default"/>
      </w:rPr>
    </w:lvl>
  </w:abstractNum>
  <w:abstractNum w:abstractNumId="3">
    <w:nsid w:val="1B332002"/>
    <w:multiLevelType w:val="multilevel"/>
    <w:tmpl w:val="1146551D"/>
    <w:lvl w:ilvl="0">
      <w:start w:val="1"/>
      <w:numFmt w:val="decimal"/>
      <w:lvlText w:val="%1）"/>
      <w:lvlJc w:val="left"/>
      <w:pPr>
        <w:ind w:left="846" w:hanging="420"/>
      </w:pPr>
      <w:rPr>
        <w:rFonts w:ascii="宋体" w:eastAsia="宋体" w:hAnsi="宋体" w:cs="Times New Roman"/>
      </w:rPr>
    </w:lvl>
    <w:lvl w:ilvl="1">
      <w:start w:val="1"/>
      <w:numFmt w:val="bullet"/>
      <w:lvlText w:val=""/>
      <w:lvlJc w:val="left"/>
      <w:pPr>
        <w:ind w:left="1625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2045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2465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885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3305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3725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4145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4565" w:hanging="420"/>
      </w:pPr>
      <w:rPr>
        <w:rFonts w:ascii="Wingdings" w:hAnsi="Wingdings" w:hint="default"/>
      </w:rPr>
    </w:lvl>
  </w:abstractNum>
  <w:abstractNum w:abstractNumId="4">
    <w:nsid w:val="25D10A0B"/>
    <w:multiLevelType w:val="multilevel"/>
    <w:tmpl w:val="25D10A0B"/>
    <w:lvl w:ilvl="0">
      <w:start w:val="1"/>
      <w:numFmt w:val="decimal"/>
      <w:lvlText w:val="%1）"/>
      <w:lvlJc w:val="left"/>
      <w:pPr>
        <w:ind w:left="785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65" w:hanging="420"/>
      </w:pPr>
    </w:lvl>
    <w:lvl w:ilvl="2">
      <w:start w:val="1"/>
      <w:numFmt w:val="lowerRoman"/>
      <w:lvlText w:val="%3."/>
      <w:lvlJc w:val="right"/>
      <w:pPr>
        <w:ind w:left="1685" w:hanging="420"/>
      </w:pPr>
    </w:lvl>
    <w:lvl w:ilvl="3">
      <w:start w:val="1"/>
      <w:numFmt w:val="decimal"/>
      <w:lvlText w:val="%4."/>
      <w:lvlJc w:val="left"/>
      <w:pPr>
        <w:ind w:left="2105" w:hanging="420"/>
      </w:pPr>
    </w:lvl>
    <w:lvl w:ilvl="4">
      <w:start w:val="1"/>
      <w:numFmt w:val="lowerLetter"/>
      <w:lvlText w:val="%5)"/>
      <w:lvlJc w:val="left"/>
      <w:pPr>
        <w:ind w:left="2525" w:hanging="420"/>
      </w:pPr>
    </w:lvl>
    <w:lvl w:ilvl="5">
      <w:start w:val="1"/>
      <w:numFmt w:val="lowerRoman"/>
      <w:lvlText w:val="%6."/>
      <w:lvlJc w:val="right"/>
      <w:pPr>
        <w:ind w:left="2945" w:hanging="420"/>
      </w:pPr>
    </w:lvl>
    <w:lvl w:ilvl="6">
      <w:start w:val="1"/>
      <w:numFmt w:val="decimal"/>
      <w:lvlText w:val="%7."/>
      <w:lvlJc w:val="left"/>
      <w:pPr>
        <w:ind w:left="3365" w:hanging="420"/>
      </w:pPr>
    </w:lvl>
    <w:lvl w:ilvl="7">
      <w:start w:val="1"/>
      <w:numFmt w:val="lowerLetter"/>
      <w:lvlText w:val="%8)"/>
      <w:lvlJc w:val="left"/>
      <w:pPr>
        <w:ind w:left="3785" w:hanging="420"/>
      </w:pPr>
    </w:lvl>
    <w:lvl w:ilvl="8">
      <w:start w:val="1"/>
      <w:numFmt w:val="lowerRoman"/>
      <w:lvlText w:val="%9."/>
      <w:lvlJc w:val="right"/>
      <w:pPr>
        <w:ind w:left="4205" w:hanging="420"/>
      </w:pPr>
    </w:lvl>
  </w:abstractNum>
  <w:abstractNum w:abstractNumId="5">
    <w:nsid w:val="34EA44AB"/>
    <w:multiLevelType w:val="multilevel"/>
    <w:tmpl w:val="34EA44AB"/>
    <w:lvl w:ilvl="0">
      <w:start w:val="1"/>
      <w:numFmt w:val="decimal"/>
      <w:lvlText w:val="%1）"/>
      <w:lvlJc w:val="left"/>
      <w:pPr>
        <w:ind w:left="846" w:hanging="420"/>
      </w:pPr>
      <w:rPr>
        <w:rFonts w:ascii="宋体" w:eastAsia="宋体" w:hAnsi="宋体" w:cs="Times New Roman"/>
      </w:rPr>
    </w:lvl>
    <w:lvl w:ilvl="1">
      <w:start w:val="1"/>
      <w:numFmt w:val="bullet"/>
      <w:lvlText w:val=""/>
      <w:lvlJc w:val="left"/>
      <w:pPr>
        <w:ind w:left="1625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2045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2465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885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3305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3725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4145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4565" w:hanging="420"/>
      </w:pPr>
      <w:rPr>
        <w:rFonts w:ascii="Wingdings" w:hAnsi="Wingdings" w:hint="default"/>
      </w:rPr>
    </w:lvl>
  </w:abstractNum>
  <w:abstractNum w:abstractNumId="6">
    <w:nsid w:val="421D0C04"/>
    <w:multiLevelType w:val="multilevel"/>
    <w:tmpl w:val="421D0C04"/>
    <w:lvl w:ilvl="0">
      <w:start w:val="1"/>
      <w:numFmt w:val="decimal"/>
      <w:lvlText w:val="%1）"/>
      <w:lvlJc w:val="left"/>
      <w:pPr>
        <w:ind w:left="846" w:hanging="420"/>
      </w:pPr>
      <w:rPr>
        <w:rFonts w:ascii="宋体" w:eastAsia="宋体" w:hAnsi="宋体" w:cs="Times New Roman"/>
      </w:rPr>
    </w:lvl>
    <w:lvl w:ilvl="1">
      <w:start w:val="1"/>
      <w:numFmt w:val="bullet"/>
      <w:lvlText w:val=""/>
      <w:lvlJc w:val="left"/>
      <w:pPr>
        <w:ind w:left="1625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2045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2465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885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3305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3725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4145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4565" w:hanging="420"/>
      </w:pPr>
      <w:rPr>
        <w:rFonts w:ascii="Wingdings" w:hAnsi="Wingdings" w:hint="default"/>
      </w:rPr>
    </w:lvl>
  </w:abstractNum>
  <w:abstractNum w:abstractNumId="7">
    <w:nsid w:val="48C8727E"/>
    <w:multiLevelType w:val="multilevel"/>
    <w:tmpl w:val="48C8727E"/>
    <w:lvl w:ilvl="0">
      <w:start w:val="1"/>
      <w:numFmt w:val="bullet"/>
      <w:lvlText w:val=""/>
      <w:lvlJc w:val="left"/>
      <w:pPr>
        <w:ind w:left="845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1265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685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2105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525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945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3365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785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4205" w:hanging="420"/>
      </w:pPr>
      <w:rPr>
        <w:rFonts w:ascii="Wingdings" w:hAnsi="Wingdings" w:hint="default"/>
      </w:rPr>
    </w:lvl>
  </w:abstractNum>
  <w:abstractNum w:abstractNumId="8">
    <w:nsid w:val="4D90566D"/>
    <w:multiLevelType w:val="multilevel"/>
    <w:tmpl w:val="4D90566D"/>
    <w:lvl w:ilvl="0">
      <w:start w:val="1"/>
      <w:numFmt w:val="decimal"/>
      <w:pStyle w:val="1"/>
      <w:lvlText w:val="%1"/>
      <w:lvlJc w:val="left"/>
      <w:pPr>
        <w:tabs>
          <w:tab w:val="left" w:pos="432"/>
        </w:tabs>
        <w:ind w:left="432" w:hanging="432"/>
      </w:pPr>
      <w:rPr>
        <w:rFonts w:hint="eastAsia"/>
      </w:rPr>
    </w:lvl>
    <w:lvl w:ilvl="1">
      <w:start w:val="1"/>
      <w:numFmt w:val="decimal"/>
      <w:pStyle w:val="2"/>
      <w:lvlText w:val="%1.%2"/>
      <w:lvlJc w:val="left"/>
      <w:pPr>
        <w:tabs>
          <w:tab w:val="left" w:pos="576"/>
        </w:tabs>
        <w:ind w:left="576" w:hanging="576"/>
      </w:pPr>
      <w:rPr>
        <w:rFonts w:hint="eastAsia"/>
      </w:rPr>
    </w:lvl>
    <w:lvl w:ilvl="2">
      <w:start w:val="1"/>
      <w:numFmt w:val="decimal"/>
      <w:pStyle w:val="3"/>
      <w:lvlText w:val="%1.%2.%3"/>
      <w:lvlJc w:val="left"/>
      <w:pPr>
        <w:tabs>
          <w:tab w:val="left" w:pos="720"/>
        </w:tabs>
        <w:ind w:left="720" w:hanging="720"/>
      </w:pPr>
      <w:rPr>
        <w:rFonts w:hint="eastAsia"/>
      </w:rPr>
    </w:lvl>
    <w:lvl w:ilvl="3">
      <w:start w:val="1"/>
      <w:numFmt w:val="decimal"/>
      <w:pStyle w:val="4"/>
      <w:lvlText w:val="%1.%2.%3.%4"/>
      <w:lvlJc w:val="left"/>
      <w:pPr>
        <w:tabs>
          <w:tab w:val="left" w:pos="864"/>
        </w:tabs>
        <w:ind w:left="864" w:hanging="864"/>
      </w:pPr>
      <w:rPr>
        <w:rFonts w:hint="eastAsia"/>
      </w:rPr>
    </w:lvl>
    <w:lvl w:ilvl="4">
      <w:start w:val="1"/>
      <w:numFmt w:val="decimal"/>
      <w:pStyle w:val="5"/>
      <w:lvlText w:val="%1.%2.%3.%4.%5"/>
      <w:lvlJc w:val="left"/>
      <w:pPr>
        <w:tabs>
          <w:tab w:val="left" w:pos="1008"/>
        </w:tabs>
        <w:ind w:left="1008" w:hanging="1008"/>
      </w:pPr>
      <w:rPr>
        <w:rFonts w:hint="eastAsia"/>
      </w:rPr>
    </w:lvl>
    <w:lvl w:ilvl="5">
      <w:start w:val="1"/>
      <w:numFmt w:val="decimal"/>
      <w:pStyle w:val="6"/>
      <w:lvlText w:val="%1.%2.%3.%4.%5.%6"/>
      <w:lvlJc w:val="left"/>
      <w:pPr>
        <w:tabs>
          <w:tab w:val="left" w:pos="1152"/>
        </w:tabs>
        <w:ind w:left="1152" w:hanging="1152"/>
      </w:pPr>
      <w:rPr>
        <w:rFonts w:hint="eastAsia"/>
      </w:rPr>
    </w:lvl>
    <w:lvl w:ilvl="6">
      <w:start w:val="1"/>
      <w:numFmt w:val="decimal"/>
      <w:pStyle w:val="7"/>
      <w:lvlText w:val="%1.%2.%3.%4.%5.%6.%7"/>
      <w:lvlJc w:val="left"/>
      <w:pPr>
        <w:tabs>
          <w:tab w:val="left" w:pos="1296"/>
        </w:tabs>
        <w:ind w:left="1296" w:hanging="1296"/>
      </w:pPr>
      <w:rPr>
        <w:rFonts w:hint="eastAsia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abstractNum w:abstractNumId="9">
    <w:nsid w:val="523F7F86"/>
    <w:multiLevelType w:val="multilevel"/>
    <w:tmpl w:val="523F7F86"/>
    <w:lvl w:ilvl="0">
      <w:numFmt w:val="bullet"/>
      <w:lvlText w:val="●"/>
      <w:lvlJc w:val="left"/>
      <w:pPr>
        <w:ind w:left="785" w:hanging="360"/>
      </w:pPr>
      <w:rPr>
        <w:rFonts w:ascii="宋体" w:eastAsia="宋体" w:hAnsi="宋体" w:cs="Times New Roman" w:hint="eastAsia"/>
        <w:b w:val="0"/>
        <w:color w:val="000000" w:themeColor="text1"/>
      </w:rPr>
    </w:lvl>
    <w:lvl w:ilvl="1">
      <w:start w:val="1"/>
      <w:numFmt w:val="bullet"/>
      <w:lvlText w:val=""/>
      <w:lvlJc w:val="left"/>
      <w:pPr>
        <w:ind w:left="1265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685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2105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525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945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3365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785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4205" w:hanging="420"/>
      </w:pPr>
      <w:rPr>
        <w:rFonts w:ascii="Wingdings" w:hAnsi="Wingdings" w:hint="default"/>
      </w:rPr>
    </w:lvl>
  </w:abstractNum>
  <w:abstractNum w:abstractNumId="10">
    <w:nsid w:val="63655EE1"/>
    <w:multiLevelType w:val="multilevel"/>
    <w:tmpl w:val="63655EE1"/>
    <w:lvl w:ilvl="0">
      <w:start w:val="1"/>
      <w:numFmt w:val="decimal"/>
      <w:lvlText w:val="%1）"/>
      <w:lvlJc w:val="left"/>
      <w:pPr>
        <w:ind w:left="846" w:hanging="420"/>
      </w:pPr>
      <w:rPr>
        <w:rFonts w:ascii="宋体" w:eastAsia="宋体" w:hAnsi="宋体" w:cs="Times New Roman"/>
      </w:rPr>
    </w:lvl>
    <w:lvl w:ilvl="1">
      <w:start w:val="1"/>
      <w:numFmt w:val="bullet"/>
      <w:lvlText w:val=""/>
      <w:lvlJc w:val="left"/>
      <w:pPr>
        <w:ind w:left="1625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2045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2465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885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3305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3725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4145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4565" w:hanging="420"/>
      </w:pPr>
      <w:rPr>
        <w:rFonts w:ascii="Wingdings" w:hAnsi="Wingdings" w:hint="default"/>
      </w:rPr>
    </w:lvl>
  </w:abstractNum>
  <w:abstractNum w:abstractNumId="11">
    <w:nsid w:val="77716CB8"/>
    <w:multiLevelType w:val="multilevel"/>
    <w:tmpl w:val="77716CB8"/>
    <w:lvl w:ilvl="0">
      <w:start w:val="1"/>
      <w:numFmt w:val="decimal"/>
      <w:lvlText w:val="%1）"/>
      <w:lvlJc w:val="left"/>
      <w:pPr>
        <w:ind w:left="786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320" w:hanging="420"/>
      </w:pPr>
    </w:lvl>
    <w:lvl w:ilvl="2">
      <w:start w:val="1"/>
      <w:numFmt w:val="lowerRoman"/>
      <w:lvlText w:val="%3."/>
      <w:lvlJc w:val="right"/>
      <w:pPr>
        <w:ind w:left="1740" w:hanging="420"/>
      </w:pPr>
    </w:lvl>
    <w:lvl w:ilvl="3">
      <w:start w:val="1"/>
      <w:numFmt w:val="decimal"/>
      <w:lvlText w:val="%4."/>
      <w:lvlJc w:val="left"/>
      <w:pPr>
        <w:ind w:left="2160" w:hanging="420"/>
      </w:pPr>
    </w:lvl>
    <w:lvl w:ilvl="4">
      <w:start w:val="1"/>
      <w:numFmt w:val="lowerLetter"/>
      <w:lvlText w:val="%5)"/>
      <w:lvlJc w:val="left"/>
      <w:pPr>
        <w:ind w:left="2580" w:hanging="420"/>
      </w:pPr>
    </w:lvl>
    <w:lvl w:ilvl="5">
      <w:start w:val="1"/>
      <w:numFmt w:val="lowerRoman"/>
      <w:lvlText w:val="%6."/>
      <w:lvlJc w:val="right"/>
      <w:pPr>
        <w:ind w:left="3000" w:hanging="420"/>
      </w:pPr>
    </w:lvl>
    <w:lvl w:ilvl="6">
      <w:start w:val="1"/>
      <w:numFmt w:val="decimal"/>
      <w:lvlText w:val="%7."/>
      <w:lvlJc w:val="left"/>
      <w:pPr>
        <w:ind w:left="3420" w:hanging="420"/>
      </w:pPr>
    </w:lvl>
    <w:lvl w:ilvl="7">
      <w:start w:val="1"/>
      <w:numFmt w:val="lowerLetter"/>
      <w:lvlText w:val="%8)"/>
      <w:lvlJc w:val="left"/>
      <w:pPr>
        <w:ind w:left="3840" w:hanging="420"/>
      </w:pPr>
    </w:lvl>
    <w:lvl w:ilvl="8">
      <w:start w:val="1"/>
      <w:numFmt w:val="lowerRoman"/>
      <w:lvlText w:val="%9."/>
      <w:lvlJc w:val="right"/>
      <w:pPr>
        <w:ind w:left="4260" w:hanging="420"/>
      </w:pPr>
    </w:lvl>
  </w:abstractNum>
  <w:num w:numId="1">
    <w:abstractNumId w:val="8"/>
  </w:num>
  <w:num w:numId="2">
    <w:abstractNumId w:val="5"/>
  </w:num>
  <w:num w:numId="3">
    <w:abstractNumId w:val="4"/>
  </w:num>
  <w:num w:numId="4">
    <w:abstractNumId w:val="9"/>
  </w:num>
  <w:num w:numId="5">
    <w:abstractNumId w:val="7"/>
  </w:num>
  <w:num w:numId="6">
    <w:abstractNumId w:val="10"/>
  </w:num>
  <w:num w:numId="7">
    <w:abstractNumId w:val="0"/>
  </w:num>
  <w:num w:numId="8">
    <w:abstractNumId w:val="11"/>
  </w:num>
  <w:num w:numId="9">
    <w:abstractNumId w:val="6"/>
  </w:num>
  <w:num w:numId="10">
    <w:abstractNumId w:val="2"/>
  </w:num>
  <w:num w:numId="11">
    <w:abstractNumId w:val="3"/>
  </w:num>
  <w:num w:numId="1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bordersDoNotSurroundHeader/>
  <w:bordersDoNotSurroundFooter/>
  <w:proofState w:spelling="clean" w:grammar="clean"/>
  <w:attachedTemplate r:id="rId1"/>
  <w:revisionView w:inkAnnotations="0"/>
  <w:defaultTabStop w:val="425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7170"/>
    <o:shapelayout v:ext="edit">
      <o:idmap v:ext="edit" data="2,3"/>
    </o:shapelayout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useFELayout/>
  </w:compat>
  <w:rsids>
    <w:rsidRoot w:val="00BF63F0"/>
    <w:rsid w:val="00000E97"/>
    <w:rsid w:val="00001027"/>
    <w:rsid w:val="0000205E"/>
    <w:rsid w:val="00003C27"/>
    <w:rsid w:val="0000432A"/>
    <w:rsid w:val="00005E8B"/>
    <w:rsid w:val="000139AD"/>
    <w:rsid w:val="00015890"/>
    <w:rsid w:val="000166F9"/>
    <w:rsid w:val="00016993"/>
    <w:rsid w:val="00016A88"/>
    <w:rsid w:val="00017A8D"/>
    <w:rsid w:val="0002159D"/>
    <w:rsid w:val="00022BA7"/>
    <w:rsid w:val="00023547"/>
    <w:rsid w:val="000238A6"/>
    <w:rsid w:val="00023950"/>
    <w:rsid w:val="00023CE6"/>
    <w:rsid w:val="000241B8"/>
    <w:rsid w:val="00024965"/>
    <w:rsid w:val="00024B34"/>
    <w:rsid w:val="00024BF7"/>
    <w:rsid w:val="00025669"/>
    <w:rsid w:val="00025C73"/>
    <w:rsid w:val="00026A6B"/>
    <w:rsid w:val="00027ADD"/>
    <w:rsid w:val="00031D1C"/>
    <w:rsid w:val="0003292F"/>
    <w:rsid w:val="000330A5"/>
    <w:rsid w:val="00033EBA"/>
    <w:rsid w:val="00035F5A"/>
    <w:rsid w:val="0003669E"/>
    <w:rsid w:val="00037806"/>
    <w:rsid w:val="000400E4"/>
    <w:rsid w:val="000402E5"/>
    <w:rsid w:val="00040674"/>
    <w:rsid w:val="00042D70"/>
    <w:rsid w:val="000466A2"/>
    <w:rsid w:val="00046D18"/>
    <w:rsid w:val="000470A4"/>
    <w:rsid w:val="000517F5"/>
    <w:rsid w:val="0005301B"/>
    <w:rsid w:val="0005325C"/>
    <w:rsid w:val="00053424"/>
    <w:rsid w:val="000535D6"/>
    <w:rsid w:val="000537DC"/>
    <w:rsid w:val="00054276"/>
    <w:rsid w:val="00055BDC"/>
    <w:rsid w:val="00056B06"/>
    <w:rsid w:val="0005726E"/>
    <w:rsid w:val="0006019C"/>
    <w:rsid w:val="00060EA9"/>
    <w:rsid w:val="000613BE"/>
    <w:rsid w:val="00061D70"/>
    <w:rsid w:val="0006249B"/>
    <w:rsid w:val="000628B9"/>
    <w:rsid w:val="0006438B"/>
    <w:rsid w:val="0006547D"/>
    <w:rsid w:val="00070CA2"/>
    <w:rsid w:val="000710BD"/>
    <w:rsid w:val="00071DBE"/>
    <w:rsid w:val="0007236F"/>
    <w:rsid w:val="00073523"/>
    <w:rsid w:val="000758C9"/>
    <w:rsid w:val="00075CC0"/>
    <w:rsid w:val="00075D76"/>
    <w:rsid w:val="00077DCA"/>
    <w:rsid w:val="00080EC3"/>
    <w:rsid w:val="00081B12"/>
    <w:rsid w:val="00082D19"/>
    <w:rsid w:val="000838F9"/>
    <w:rsid w:val="00084148"/>
    <w:rsid w:val="00084C9F"/>
    <w:rsid w:val="000850AF"/>
    <w:rsid w:val="000853E9"/>
    <w:rsid w:val="00086E7C"/>
    <w:rsid w:val="0009287D"/>
    <w:rsid w:val="00097C90"/>
    <w:rsid w:val="000A01D9"/>
    <w:rsid w:val="000A12BA"/>
    <w:rsid w:val="000A150F"/>
    <w:rsid w:val="000A16F9"/>
    <w:rsid w:val="000A333E"/>
    <w:rsid w:val="000A348E"/>
    <w:rsid w:val="000A66A4"/>
    <w:rsid w:val="000A6955"/>
    <w:rsid w:val="000A6BC6"/>
    <w:rsid w:val="000A6F47"/>
    <w:rsid w:val="000A7C98"/>
    <w:rsid w:val="000B0251"/>
    <w:rsid w:val="000B0D12"/>
    <w:rsid w:val="000B212E"/>
    <w:rsid w:val="000B3272"/>
    <w:rsid w:val="000B70E8"/>
    <w:rsid w:val="000C091B"/>
    <w:rsid w:val="000C0D86"/>
    <w:rsid w:val="000C115B"/>
    <w:rsid w:val="000C1C4D"/>
    <w:rsid w:val="000C1C6C"/>
    <w:rsid w:val="000C1E1D"/>
    <w:rsid w:val="000C2B03"/>
    <w:rsid w:val="000C2D37"/>
    <w:rsid w:val="000C352B"/>
    <w:rsid w:val="000C3ADD"/>
    <w:rsid w:val="000C4BF4"/>
    <w:rsid w:val="000C5C35"/>
    <w:rsid w:val="000C6741"/>
    <w:rsid w:val="000C6E70"/>
    <w:rsid w:val="000D0108"/>
    <w:rsid w:val="000D0326"/>
    <w:rsid w:val="000D1152"/>
    <w:rsid w:val="000D1CC6"/>
    <w:rsid w:val="000D2722"/>
    <w:rsid w:val="000D2FCF"/>
    <w:rsid w:val="000D3634"/>
    <w:rsid w:val="000D72AC"/>
    <w:rsid w:val="000E00F8"/>
    <w:rsid w:val="000E1477"/>
    <w:rsid w:val="000E20CA"/>
    <w:rsid w:val="000E22E9"/>
    <w:rsid w:val="000E28AF"/>
    <w:rsid w:val="000E322D"/>
    <w:rsid w:val="000E545B"/>
    <w:rsid w:val="000E6520"/>
    <w:rsid w:val="000E7E7A"/>
    <w:rsid w:val="000F040F"/>
    <w:rsid w:val="000F18BD"/>
    <w:rsid w:val="000F1C9E"/>
    <w:rsid w:val="000F270B"/>
    <w:rsid w:val="000F38BA"/>
    <w:rsid w:val="000F391A"/>
    <w:rsid w:val="000F3DBD"/>
    <w:rsid w:val="000F7F41"/>
    <w:rsid w:val="00101ACC"/>
    <w:rsid w:val="00101EEE"/>
    <w:rsid w:val="001046DD"/>
    <w:rsid w:val="00105372"/>
    <w:rsid w:val="001066C8"/>
    <w:rsid w:val="00107A49"/>
    <w:rsid w:val="00110A58"/>
    <w:rsid w:val="00111184"/>
    <w:rsid w:val="0011129E"/>
    <w:rsid w:val="001119E5"/>
    <w:rsid w:val="00112319"/>
    <w:rsid w:val="001128E6"/>
    <w:rsid w:val="00112C2F"/>
    <w:rsid w:val="00113A57"/>
    <w:rsid w:val="001142BD"/>
    <w:rsid w:val="001158AB"/>
    <w:rsid w:val="00115990"/>
    <w:rsid w:val="001166EC"/>
    <w:rsid w:val="001170C6"/>
    <w:rsid w:val="00117897"/>
    <w:rsid w:val="00121C40"/>
    <w:rsid w:val="001228AC"/>
    <w:rsid w:val="00124699"/>
    <w:rsid w:val="00124785"/>
    <w:rsid w:val="00125311"/>
    <w:rsid w:val="00127293"/>
    <w:rsid w:val="0013081B"/>
    <w:rsid w:val="00132310"/>
    <w:rsid w:val="00132761"/>
    <w:rsid w:val="00132A61"/>
    <w:rsid w:val="00133572"/>
    <w:rsid w:val="00133BA1"/>
    <w:rsid w:val="001346FB"/>
    <w:rsid w:val="00134ABE"/>
    <w:rsid w:val="0013619E"/>
    <w:rsid w:val="00136A8E"/>
    <w:rsid w:val="0013777B"/>
    <w:rsid w:val="00141B27"/>
    <w:rsid w:val="00142CBE"/>
    <w:rsid w:val="001431F8"/>
    <w:rsid w:val="0014455B"/>
    <w:rsid w:val="00145DE0"/>
    <w:rsid w:val="001468C6"/>
    <w:rsid w:val="00146EF9"/>
    <w:rsid w:val="001475C4"/>
    <w:rsid w:val="0014772F"/>
    <w:rsid w:val="0014785D"/>
    <w:rsid w:val="00150A5B"/>
    <w:rsid w:val="00151B8D"/>
    <w:rsid w:val="00152432"/>
    <w:rsid w:val="00152BE2"/>
    <w:rsid w:val="0015346E"/>
    <w:rsid w:val="00155FBB"/>
    <w:rsid w:val="00156C19"/>
    <w:rsid w:val="00161052"/>
    <w:rsid w:val="00161289"/>
    <w:rsid w:val="001616B0"/>
    <w:rsid w:val="00162C19"/>
    <w:rsid w:val="00164706"/>
    <w:rsid w:val="00166437"/>
    <w:rsid w:val="00167122"/>
    <w:rsid w:val="00170445"/>
    <w:rsid w:val="00170693"/>
    <w:rsid w:val="00170EAA"/>
    <w:rsid w:val="00170FC1"/>
    <w:rsid w:val="00171AF8"/>
    <w:rsid w:val="00172B1F"/>
    <w:rsid w:val="00174404"/>
    <w:rsid w:val="00175E01"/>
    <w:rsid w:val="00176877"/>
    <w:rsid w:val="00176907"/>
    <w:rsid w:val="00177197"/>
    <w:rsid w:val="001772F3"/>
    <w:rsid w:val="00180366"/>
    <w:rsid w:val="001831F5"/>
    <w:rsid w:val="00183546"/>
    <w:rsid w:val="00183AA1"/>
    <w:rsid w:val="001854EC"/>
    <w:rsid w:val="00186F42"/>
    <w:rsid w:val="001874D7"/>
    <w:rsid w:val="00187B7C"/>
    <w:rsid w:val="0019318B"/>
    <w:rsid w:val="00193338"/>
    <w:rsid w:val="001934DF"/>
    <w:rsid w:val="00193662"/>
    <w:rsid w:val="0019368D"/>
    <w:rsid w:val="001960A0"/>
    <w:rsid w:val="001964C1"/>
    <w:rsid w:val="00197C88"/>
    <w:rsid w:val="001A240E"/>
    <w:rsid w:val="001A264F"/>
    <w:rsid w:val="001A28E2"/>
    <w:rsid w:val="001A3190"/>
    <w:rsid w:val="001A4196"/>
    <w:rsid w:val="001A450D"/>
    <w:rsid w:val="001A6347"/>
    <w:rsid w:val="001A6D01"/>
    <w:rsid w:val="001B0A58"/>
    <w:rsid w:val="001B387C"/>
    <w:rsid w:val="001B46CE"/>
    <w:rsid w:val="001B4CF9"/>
    <w:rsid w:val="001B596C"/>
    <w:rsid w:val="001B5A86"/>
    <w:rsid w:val="001B7C44"/>
    <w:rsid w:val="001C163B"/>
    <w:rsid w:val="001C31D5"/>
    <w:rsid w:val="001C353D"/>
    <w:rsid w:val="001C5494"/>
    <w:rsid w:val="001C5806"/>
    <w:rsid w:val="001C6437"/>
    <w:rsid w:val="001C64DF"/>
    <w:rsid w:val="001C6597"/>
    <w:rsid w:val="001C6653"/>
    <w:rsid w:val="001C6676"/>
    <w:rsid w:val="001C6AA6"/>
    <w:rsid w:val="001D09AF"/>
    <w:rsid w:val="001D09FE"/>
    <w:rsid w:val="001D10AA"/>
    <w:rsid w:val="001D18D0"/>
    <w:rsid w:val="001D2054"/>
    <w:rsid w:val="001D25BD"/>
    <w:rsid w:val="001D374C"/>
    <w:rsid w:val="001D57BB"/>
    <w:rsid w:val="001D5974"/>
    <w:rsid w:val="001D6CAA"/>
    <w:rsid w:val="001D7114"/>
    <w:rsid w:val="001D756D"/>
    <w:rsid w:val="001D7A65"/>
    <w:rsid w:val="001D7E78"/>
    <w:rsid w:val="001E03DD"/>
    <w:rsid w:val="001E137A"/>
    <w:rsid w:val="001E302B"/>
    <w:rsid w:val="001E47AD"/>
    <w:rsid w:val="001E6937"/>
    <w:rsid w:val="001E6AF7"/>
    <w:rsid w:val="001E7B48"/>
    <w:rsid w:val="001F0891"/>
    <w:rsid w:val="001F14D2"/>
    <w:rsid w:val="001F16A9"/>
    <w:rsid w:val="001F1CFC"/>
    <w:rsid w:val="001F1FBA"/>
    <w:rsid w:val="001F2189"/>
    <w:rsid w:val="001F24F0"/>
    <w:rsid w:val="001F2919"/>
    <w:rsid w:val="001F3F2A"/>
    <w:rsid w:val="001F3F91"/>
    <w:rsid w:val="001F4776"/>
    <w:rsid w:val="001F547B"/>
    <w:rsid w:val="00200960"/>
    <w:rsid w:val="002011A7"/>
    <w:rsid w:val="00202488"/>
    <w:rsid w:val="00202C80"/>
    <w:rsid w:val="0020335D"/>
    <w:rsid w:val="002045F5"/>
    <w:rsid w:val="00205315"/>
    <w:rsid w:val="0020614B"/>
    <w:rsid w:val="002077B7"/>
    <w:rsid w:val="00207E20"/>
    <w:rsid w:val="002119F7"/>
    <w:rsid w:val="00211F00"/>
    <w:rsid w:val="00212629"/>
    <w:rsid w:val="00214CE8"/>
    <w:rsid w:val="002167FD"/>
    <w:rsid w:val="002207FF"/>
    <w:rsid w:val="00221548"/>
    <w:rsid w:val="00221713"/>
    <w:rsid w:val="00221D0D"/>
    <w:rsid w:val="00222BEA"/>
    <w:rsid w:val="00222CEF"/>
    <w:rsid w:val="00224226"/>
    <w:rsid w:val="00224488"/>
    <w:rsid w:val="0022481B"/>
    <w:rsid w:val="002260EE"/>
    <w:rsid w:val="00226780"/>
    <w:rsid w:val="002269DB"/>
    <w:rsid w:val="00227128"/>
    <w:rsid w:val="00227473"/>
    <w:rsid w:val="002312C0"/>
    <w:rsid w:val="00231652"/>
    <w:rsid w:val="00231C1A"/>
    <w:rsid w:val="00231C6B"/>
    <w:rsid w:val="00232C16"/>
    <w:rsid w:val="00233342"/>
    <w:rsid w:val="002334C7"/>
    <w:rsid w:val="00233593"/>
    <w:rsid w:val="002341F2"/>
    <w:rsid w:val="00235B5F"/>
    <w:rsid w:val="00235C65"/>
    <w:rsid w:val="00236284"/>
    <w:rsid w:val="00237E3B"/>
    <w:rsid w:val="00240724"/>
    <w:rsid w:val="00240DC2"/>
    <w:rsid w:val="00241DBA"/>
    <w:rsid w:val="00242CCD"/>
    <w:rsid w:val="00245AF9"/>
    <w:rsid w:val="00246E09"/>
    <w:rsid w:val="00246E8A"/>
    <w:rsid w:val="00246EF2"/>
    <w:rsid w:val="0024731D"/>
    <w:rsid w:val="002476FC"/>
    <w:rsid w:val="0024777F"/>
    <w:rsid w:val="0025001B"/>
    <w:rsid w:val="0025019D"/>
    <w:rsid w:val="0025056E"/>
    <w:rsid w:val="00250B3D"/>
    <w:rsid w:val="00251BE8"/>
    <w:rsid w:val="00251D0D"/>
    <w:rsid w:val="00252553"/>
    <w:rsid w:val="00253137"/>
    <w:rsid w:val="002535CD"/>
    <w:rsid w:val="0025389D"/>
    <w:rsid w:val="00253E64"/>
    <w:rsid w:val="00253E9B"/>
    <w:rsid w:val="00255C77"/>
    <w:rsid w:val="00256D0C"/>
    <w:rsid w:val="002577FD"/>
    <w:rsid w:val="00257DE4"/>
    <w:rsid w:val="00257EBB"/>
    <w:rsid w:val="00260938"/>
    <w:rsid w:val="00261E65"/>
    <w:rsid w:val="002626DD"/>
    <w:rsid w:val="002646C0"/>
    <w:rsid w:val="00265D41"/>
    <w:rsid w:val="00265DFA"/>
    <w:rsid w:val="00266B94"/>
    <w:rsid w:val="002678FD"/>
    <w:rsid w:val="002702B2"/>
    <w:rsid w:val="00271E1A"/>
    <w:rsid w:val="00273E62"/>
    <w:rsid w:val="00273ED3"/>
    <w:rsid w:val="00274FD8"/>
    <w:rsid w:val="00275A9A"/>
    <w:rsid w:val="00275F6E"/>
    <w:rsid w:val="002760FE"/>
    <w:rsid w:val="00277231"/>
    <w:rsid w:val="0028048A"/>
    <w:rsid w:val="00280958"/>
    <w:rsid w:val="00281400"/>
    <w:rsid w:val="00282517"/>
    <w:rsid w:val="00282ADD"/>
    <w:rsid w:val="00282D54"/>
    <w:rsid w:val="00285403"/>
    <w:rsid w:val="00285EB9"/>
    <w:rsid w:val="00290EAF"/>
    <w:rsid w:val="00291871"/>
    <w:rsid w:val="00291F8C"/>
    <w:rsid w:val="00292879"/>
    <w:rsid w:val="002939FB"/>
    <w:rsid w:val="0029492A"/>
    <w:rsid w:val="00296FA5"/>
    <w:rsid w:val="002A13F6"/>
    <w:rsid w:val="002A3A91"/>
    <w:rsid w:val="002A417E"/>
    <w:rsid w:val="002A5EBF"/>
    <w:rsid w:val="002A6397"/>
    <w:rsid w:val="002A68A9"/>
    <w:rsid w:val="002A7C6B"/>
    <w:rsid w:val="002B03BC"/>
    <w:rsid w:val="002B1E7F"/>
    <w:rsid w:val="002B1EF1"/>
    <w:rsid w:val="002B20DB"/>
    <w:rsid w:val="002B2BF6"/>
    <w:rsid w:val="002B49F7"/>
    <w:rsid w:val="002B601E"/>
    <w:rsid w:val="002C0D12"/>
    <w:rsid w:val="002C0EC2"/>
    <w:rsid w:val="002C1365"/>
    <w:rsid w:val="002C242C"/>
    <w:rsid w:val="002C2F1D"/>
    <w:rsid w:val="002C31FB"/>
    <w:rsid w:val="002C41C1"/>
    <w:rsid w:val="002C4A38"/>
    <w:rsid w:val="002C53C2"/>
    <w:rsid w:val="002C5EA3"/>
    <w:rsid w:val="002C6E35"/>
    <w:rsid w:val="002D0492"/>
    <w:rsid w:val="002D0B54"/>
    <w:rsid w:val="002D19CC"/>
    <w:rsid w:val="002D2356"/>
    <w:rsid w:val="002D2EB4"/>
    <w:rsid w:val="002D4222"/>
    <w:rsid w:val="002D4B09"/>
    <w:rsid w:val="002D5110"/>
    <w:rsid w:val="002D5184"/>
    <w:rsid w:val="002D521E"/>
    <w:rsid w:val="002D53F3"/>
    <w:rsid w:val="002D5C91"/>
    <w:rsid w:val="002E0BB0"/>
    <w:rsid w:val="002E249D"/>
    <w:rsid w:val="002E3128"/>
    <w:rsid w:val="002E431D"/>
    <w:rsid w:val="002E518D"/>
    <w:rsid w:val="002E641C"/>
    <w:rsid w:val="002F0FC8"/>
    <w:rsid w:val="002F1567"/>
    <w:rsid w:val="002F1B4C"/>
    <w:rsid w:val="002F1B8C"/>
    <w:rsid w:val="002F25F1"/>
    <w:rsid w:val="002F34AF"/>
    <w:rsid w:val="002F4D79"/>
    <w:rsid w:val="002F59D8"/>
    <w:rsid w:val="002F6E09"/>
    <w:rsid w:val="00300690"/>
    <w:rsid w:val="003020F9"/>
    <w:rsid w:val="003028DD"/>
    <w:rsid w:val="00303F58"/>
    <w:rsid w:val="0030448C"/>
    <w:rsid w:val="00304565"/>
    <w:rsid w:val="00305AA5"/>
    <w:rsid w:val="00305D6E"/>
    <w:rsid w:val="003069C6"/>
    <w:rsid w:val="0030784C"/>
    <w:rsid w:val="003103B5"/>
    <w:rsid w:val="00313FFE"/>
    <w:rsid w:val="003153D7"/>
    <w:rsid w:val="0031629B"/>
    <w:rsid w:val="00320565"/>
    <w:rsid w:val="00320B54"/>
    <w:rsid w:val="0032116E"/>
    <w:rsid w:val="00322D6D"/>
    <w:rsid w:val="00323398"/>
    <w:rsid w:val="0032365A"/>
    <w:rsid w:val="00323B19"/>
    <w:rsid w:val="00324797"/>
    <w:rsid w:val="00326358"/>
    <w:rsid w:val="00330792"/>
    <w:rsid w:val="00330B69"/>
    <w:rsid w:val="0033159D"/>
    <w:rsid w:val="0033288C"/>
    <w:rsid w:val="0033308C"/>
    <w:rsid w:val="00333E11"/>
    <w:rsid w:val="00334FF5"/>
    <w:rsid w:val="0033569B"/>
    <w:rsid w:val="003404B7"/>
    <w:rsid w:val="003406A3"/>
    <w:rsid w:val="0034372C"/>
    <w:rsid w:val="00344258"/>
    <w:rsid w:val="00344622"/>
    <w:rsid w:val="00344ABB"/>
    <w:rsid w:val="00344DD2"/>
    <w:rsid w:val="00345220"/>
    <w:rsid w:val="0034605E"/>
    <w:rsid w:val="00346376"/>
    <w:rsid w:val="003463B2"/>
    <w:rsid w:val="003464F7"/>
    <w:rsid w:val="00346743"/>
    <w:rsid w:val="00346E3F"/>
    <w:rsid w:val="00347163"/>
    <w:rsid w:val="00347191"/>
    <w:rsid w:val="00347325"/>
    <w:rsid w:val="00347799"/>
    <w:rsid w:val="00350419"/>
    <w:rsid w:val="00350DD8"/>
    <w:rsid w:val="00351947"/>
    <w:rsid w:val="003521A8"/>
    <w:rsid w:val="00353512"/>
    <w:rsid w:val="00353804"/>
    <w:rsid w:val="00353AFA"/>
    <w:rsid w:val="00354863"/>
    <w:rsid w:val="00355450"/>
    <w:rsid w:val="0035552B"/>
    <w:rsid w:val="00355E72"/>
    <w:rsid w:val="00355ED3"/>
    <w:rsid w:val="003561CB"/>
    <w:rsid w:val="00356230"/>
    <w:rsid w:val="00356D1B"/>
    <w:rsid w:val="003578BC"/>
    <w:rsid w:val="00360694"/>
    <w:rsid w:val="00360B37"/>
    <w:rsid w:val="0036121D"/>
    <w:rsid w:val="00363A60"/>
    <w:rsid w:val="0036489F"/>
    <w:rsid w:val="00366651"/>
    <w:rsid w:val="0036696E"/>
    <w:rsid w:val="00367157"/>
    <w:rsid w:val="00367272"/>
    <w:rsid w:val="0036751D"/>
    <w:rsid w:val="00370032"/>
    <w:rsid w:val="00371DC0"/>
    <w:rsid w:val="003720CE"/>
    <w:rsid w:val="00372706"/>
    <w:rsid w:val="00372C57"/>
    <w:rsid w:val="00374697"/>
    <w:rsid w:val="0037649A"/>
    <w:rsid w:val="003770CE"/>
    <w:rsid w:val="00377799"/>
    <w:rsid w:val="00382C1E"/>
    <w:rsid w:val="00383FFD"/>
    <w:rsid w:val="00384100"/>
    <w:rsid w:val="003845F3"/>
    <w:rsid w:val="003849D6"/>
    <w:rsid w:val="003856F7"/>
    <w:rsid w:val="00385955"/>
    <w:rsid w:val="003859D6"/>
    <w:rsid w:val="00386C59"/>
    <w:rsid w:val="00387E4C"/>
    <w:rsid w:val="003906EC"/>
    <w:rsid w:val="00391288"/>
    <w:rsid w:val="003917A9"/>
    <w:rsid w:val="00391A46"/>
    <w:rsid w:val="0039223D"/>
    <w:rsid w:val="0039291E"/>
    <w:rsid w:val="00393BB6"/>
    <w:rsid w:val="00393BF5"/>
    <w:rsid w:val="0039420B"/>
    <w:rsid w:val="0039456F"/>
    <w:rsid w:val="00396A1F"/>
    <w:rsid w:val="003A3079"/>
    <w:rsid w:val="003A69E3"/>
    <w:rsid w:val="003A7524"/>
    <w:rsid w:val="003B2DF2"/>
    <w:rsid w:val="003B38F8"/>
    <w:rsid w:val="003B397C"/>
    <w:rsid w:val="003B44BF"/>
    <w:rsid w:val="003B47DA"/>
    <w:rsid w:val="003B4C14"/>
    <w:rsid w:val="003B4D0F"/>
    <w:rsid w:val="003B5314"/>
    <w:rsid w:val="003B5EAF"/>
    <w:rsid w:val="003B6829"/>
    <w:rsid w:val="003B6E19"/>
    <w:rsid w:val="003B6E95"/>
    <w:rsid w:val="003C17D0"/>
    <w:rsid w:val="003C1CAC"/>
    <w:rsid w:val="003C3F16"/>
    <w:rsid w:val="003C51A8"/>
    <w:rsid w:val="003C6F6B"/>
    <w:rsid w:val="003C7B83"/>
    <w:rsid w:val="003C7F93"/>
    <w:rsid w:val="003D0C05"/>
    <w:rsid w:val="003D238A"/>
    <w:rsid w:val="003D3546"/>
    <w:rsid w:val="003D375A"/>
    <w:rsid w:val="003D4C97"/>
    <w:rsid w:val="003D4FB8"/>
    <w:rsid w:val="003D797A"/>
    <w:rsid w:val="003E0FEF"/>
    <w:rsid w:val="003E1247"/>
    <w:rsid w:val="003E185E"/>
    <w:rsid w:val="003E1936"/>
    <w:rsid w:val="003E1C7B"/>
    <w:rsid w:val="003E2423"/>
    <w:rsid w:val="003E3138"/>
    <w:rsid w:val="003E4336"/>
    <w:rsid w:val="003E446A"/>
    <w:rsid w:val="003E4F5C"/>
    <w:rsid w:val="003F0329"/>
    <w:rsid w:val="003F1351"/>
    <w:rsid w:val="003F2572"/>
    <w:rsid w:val="003F387F"/>
    <w:rsid w:val="003F40D6"/>
    <w:rsid w:val="003F4CD1"/>
    <w:rsid w:val="003F6C87"/>
    <w:rsid w:val="004002B4"/>
    <w:rsid w:val="00400EE4"/>
    <w:rsid w:val="0040107E"/>
    <w:rsid w:val="00404493"/>
    <w:rsid w:val="00404C84"/>
    <w:rsid w:val="004054BC"/>
    <w:rsid w:val="00405B1D"/>
    <w:rsid w:val="00405B54"/>
    <w:rsid w:val="00407552"/>
    <w:rsid w:val="00407873"/>
    <w:rsid w:val="004110EC"/>
    <w:rsid w:val="004111D3"/>
    <w:rsid w:val="00413314"/>
    <w:rsid w:val="004135BF"/>
    <w:rsid w:val="0041391D"/>
    <w:rsid w:val="00414E8E"/>
    <w:rsid w:val="0041575C"/>
    <w:rsid w:val="00415AF2"/>
    <w:rsid w:val="0042168F"/>
    <w:rsid w:val="00421A4E"/>
    <w:rsid w:val="00423CA1"/>
    <w:rsid w:val="00423FAA"/>
    <w:rsid w:val="00425332"/>
    <w:rsid w:val="0042655C"/>
    <w:rsid w:val="00426E02"/>
    <w:rsid w:val="004272E6"/>
    <w:rsid w:val="00430F48"/>
    <w:rsid w:val="0043206D"/>
    <w:rsid w:val="00432C74"/>
    <w:rsid w:val="004331B4"/>
    <w:rsid w:val="00433DD1"/>
    <w:rsid w:val="004341E8"/>
    <w:rsid w:val="00434244"/>
    <w:rsid w:val="00436ADE"/>
    <w:rsid w:val="00437DB4"/>
    <w:rsid w:val="004426A3"/>
    <w:rsid w:val="00444064"/>
    <w:rsid w:val="00444CFA"/>
    <w:rsid w:val="004453BE"/>
    <w:rsid w:val="004458B9"/>
    <w:rsid w:val="00450B19"/>
    <w:rsid w:val="004515E6"/>
    <w:rsid w:val="00452255"/>
    <w:rsid w:val="00452347"/>
    <w:rsid w:val="004524AA"/>
    <w:rsid w:val="00453E20"/>
    <w:rsid w:val="00454DCD"/>
    <w:rsid w:val="00454E32"/>
    <w:rsid w:val="0045509B"/>
    <w:rsid w:val="00455B5C"/>
    <w:rsid w:val="00456683"/>
    <w:rsid w:val="00456940"/>
    <w:rsid w:val="00457665"/>
    <w:rsid w:val="004612A4"/>
    <w:rsid w:val="004614BA"/>
    <w:rsid w:val="004628C1"/>
    <w:rsid w:val="00462A89"/>
    <w:rsid w:val="00462B26"/>
    <w:rsid w:val="00464F6F"/>
    <w:rsid w:val="00466A02"/>
    <w:rsid w:val="00467B76"/>
    <w:rsid w:val="00467F58"/>
    <w:rsid w:val="00467FAB"/>
    <w:rsid w:val="00472113"/>
    <w:rsid w:val="00472329"/>
    <w:rsid w:val="004731D9"/>
    <w:rsid w:val="0047400A"/>
    <w:rsid w:val="00474DF9"/>
    <w:rsid w:val="004754F6"/>
    <w:rsid w:val="00475A45"/>
    <w:rsid w:val="00475C03"/>
    <w:rsid w:val="00477C66"/>
    <w:rsid w:val="004800D0"/>
    <w:rsid w:val="004804B2"/>
    <w:rsid w:val="00480514"/>
    <w:rsid w:val="00480B44"/>
    <w:rsid w:val="004812BC"/>
    <w:rsid w:val="00481A98"/>
    <w:rsid w:val="0048226F"/>
    <w:rsid w:val="00482865"/>
    <w:rsid w:val="004840AD"/>
    <w:rsid w:val="004904C4"/>
    <w:rsid w:val="00490799"/>
    <w:rsid w:val="00491998"/>
    <w:rsid w:val="004922BB"/>
    <w:rsid w:val="0049296F"/>
    <w:rsid w:val="00492BC0"/>
    <w:rsid w:val="00495B5B"/>
    <w:rsid w:val="00497599"/>
    <w:rsid w:val="00497DFC"/>
    <w:rsid w:val="004A04D6"/>
    <w:rsid w:val="004A289C"/>
    <w:rsid w:val="004A28D9"/>
    <w:rsid w:val="004A2C97"/>
    <w:rsid w:val="004A4159"/>
    <w:rsid w:val="004A5AC6"/>
    <w:rsid w:val="004A5D12"/>
    <w:rsid w:val="004A61A1"/>
    <w:rsid w:val="004A61DD"/>
    <w:rsid w:val="004A7014"/>
    <w:rsid w:val="004B098D"/>
    <w:rsid w:val="004B1671"/>
    <w:rsid w:val="004B1A9A"/>
    <w:rsid w:val="004B2883"/>
    <w:rsid w:val="004B2DDE"/>
    <w:rsid w:val="004B4905"/>
    <w:rsid w:val="004B554F"/>
    <w:rsid w:val="004B57CB"/>
    <w:rsid w:val="004B5F23"/>
    <w:rsid w:val="004B6BDA"/>
    <w:rsid w:val="004B799F"/>
    <w:rsid w:val="004C1019"/>
    <w:rsid w:val="004C1E53"/>
    <w:rsid w:val="004C2633"/>
    <w:rsid w:val="004C3C95"/>
    <w:rsid w:val="004C4720"/>
    <w:rsid w:val="004C50DA"/>
    <w:rsid w:val="004C5690"/>
    <w:rsid w:val="004C6067"/>
    <w:rsid w:val="004C6542"/>
    <w:rsid w:val="004D05A7"/>
    <w:rsid w:val="004D09E3"/>
    <w:rsid w:val="004D15FC"/>
    <w:rsid w:val="004D188A"/>
    <w:rsid w:val="004D1AC3"/>
    <w:rsid w:val="004D1FBF"/>
    <w:rsid w:val="004D2536"/>
    <w:rsid w:val="004D366F"/>
    <w:rsid w:val="004D7925"/>
    <w:rsid w:val="004D7974"/>
    <w:rsid w:val="004D7C3A"/>
    <w:rsid w:val="004E131C"/>
    <w:rsid w:val="004E3BF0"/>
    <w:rsid w:val="004E3C4D"/>
    <w:rsid w:val="004E4102"/>
    <w:rsid w:val="004E46E9"/>
    <w:rsid w:val="004E4EB8"/>
    <w:rsid w:val="004E596F"/>
    <w:rsid w:val="004E6BB5"/>
    <w:rsid w:val="004E7104"/>
    <w:rsid w:val="004F0A72"/>
    <w:rsid w:val="004F1C7A"/>
    <w:rsid w:val="004F3CCC"/>
    <w:rsid w:val="004F5F39"/>
    <w:rsid w:val="004F6D81"/>
    <w:rsid w:val="0050566C"/>
    <w:rsid w:val="00505DAD"/>
    <w:rsid w:val="00506237"/>
    <w:rsid w:val="005064B5"/>
    <w:rsid w:val="00506E77"/>
    <w:rsid w:val="00507DDC"/>
    <w:rsid w:val="00510434"/>
    <w:rsid w:val="005107FC"/>
    <w:rsid w:val="005114D5"/>
    <w:rsid w:val="005128D2"/>
    <w:rsid w:val="00513020"/>
    <w:rsid w:val="00513AB3"/>
    <w:rsid w:val="0051411C"/>
    <w:rsid w:val="005149F2"/>
    <w:rsid w:val="00514E6C"/>
    <w:rsid w:val="00515E0A"/>
    <w:rsid w:val="00516358"/>
    <w:rsid w:val="0051638A"/>
    <w:rsid w:val="00517106"/>
    <w:rsid w:val="0051773E"/>
    <w:rsid w:val="00517A81"/>
    <w:rsid w:val="00517F2A"/>
    <w:rsid w:val="00520210"/>
    <w:rsid w:val="005205E3"/>
    <w:rsid w:val="00521946"/>
    <w:rsid w:val="005229B2"/>
    <w:rsid w:val="00522B0F"/>
    <w:rsid w:val="00523090"/>
    <w:rsid w:val="005236E0"/>
    <w:rsid w:val="00525CFD"/>
    <w:rsid w:val="00525FB4"/>
    <w:rsid w:val="00526086"/>
    <w:rsid w:val="005264FC"/>
    <w:rsid w:val="00527D38"/>
    <w:rsid w:val="00530513"/>
    <w:rsid w:val="005305A3"/>
    <w:rsid w:val="00530712"/>
    <w:rsid w:val="00530785"/>
    <w:rsid w:val="0053157D"/>
    <w:rsid w:val="005319C2"/>
    <w:rsid w:val="00532AB4"/>
    <w:rsid w:val="00533D34"/>
    <w:rsid w:val="0053626A"/>
    <w:rsid w:val="00537568"/>
    <w:rsid w:val="00537583"/>
    <w:rsid w:val="0053758D"/>
    <w:rsid w:val="00540379"/>
    <w:rsid w:val="005428E6"/>
    <w:rsid w:val="00542BFD"/>
    <w:rsid w:val="00543C05"/>
    <w:rsid w:val="005456CB"/>
    <w:rsid w:val="0054587E"/>
    <w:rsid w:val="00545D2E"/>
    <w:rsid w:val="00545F18"/>
    <w:rsid w:val="00547915"/>
    <w:rsid w:val="0054793D"/>
    <w:rsid w:val="00550975"/>
    <w:rsid w:val="005512BD"/>
    <w:rsid w:val="00551581"/>
    <w:rsid w:val="00551E5A"/>
    <w:rsid w:val="00552B50"/>
    <w:rsid w:val="00553BD4"/>
    <w:rsid w:val="005546B1"/>
    <w:rsid w:val="005550C0"/>
    <w:rsid w:val="0055624E"/>
    <w:rsid w:val="00556FE5"/>
    <w:rsid w:val="00556FF3"/>
    <w:rsid w:val="00557CC9"/>
    <w:rsid w:val="00560279"/>
    <w:rsid w:val="0056099E"/>
    <w:rsid w:val="00561FFB"/>
    <w:rsid w:val="00562BCA"/>
    <w:rsid w:val="00562E4B"/>
    <w:rsid w:val="00563318"/>
    <w:rsid w:val="00563ABF"/>
    <w:rsid w:val="00563FCD"/>
    <w:rsid w:val="005648D4"/>
    <w:rsid w:val="00564D51"/>
    <w:rsid w:val="00564E78"/>
    <w:rsid w:val="00565A7A"/>
    <w:rsid w:val="0056659A"/>
    <w:rsid w:val="00566B87"/>
    <w:rsid w:val="0056712F"/>
    <w:rsid w:val="00572D1C"/>
    <w:rsid w:val="00572FE0"/>
    <w:rsid w:val="0057330A"/>
    <w:rsid w:val="00573331"/>
    <w:rsid w:val="00574495"/>
    <w:rsid w:val="00574EBF"/>
    <w:rsid w:val="0057588E"/>
    <w:rsid w:val="005763F8"/>
    <w:rsid w:val="005774AA"/>
    <w:rsid w:val="00577AB8"/>
    <w:rsid w:val="00577F21"/>
    <w:rsid w:val="00582174"/>
    <w:rsid w:val="005827B0"/>
    <w:rsid w:val="0058292D"/>
    <w:rsid w:val="005836C3"/>
    <w:rsid w:val="00584DE5"/>
    <w:rsid w:val="005864E3"/>
    <w:rsid w:val="00587EF0"/>
    <w:rsid w:val="00590DC7"/>
    <w:rsid w:val="00590E6D"/>
    <w:rsid w:val="005933D3"/>
    <w:rsid w:val="00593440"/>
    <w:rsid w:val="005935F2"/>
    <w:rsid w:val="00595170"/>
    <w:rsid w:val="0059532D"/>
    <w:rsid w:val="00596FA9"/>
    <w:rsid w:val="00597987"/>
    <w:rsid w:val="005A0279"/>
    <w:rsid w:val="005A2B9C"/>
    <w:rsid w:val="005A3014"/>
    <w:rsid w:val="005A5DEC"/>
    <w:rsid w:val="005A5F13"/>
    <w:rsid w:val="005A6205"/>
    <w:rsid w:val="005A7921"/>
    <w:rsid w:val="005B007C"/>
    <w:rsid w:val="005B0EFD"/>
    <w:rsid w:val="005B1072"/>
    <w:rsid w:val="005B1E7B"/>
    <w:rsid w:val="005B2E17"/>
    <w:rsid w:val="005B2E76"/>
    <w:rsid w:val="005B3D1C"/>
    <w:rsid w:val="005B4A57"/>
    <w:rsid w:val="005B4D92"/>
    <w:rsid w:val="005B5790"/>
    <w:rsid w:val="005B605E"/>
    <w:rsid w:val="005B6A22"/>
    <w:rsid w:val="005C05D4"/>
    <w:rsid w:val="005C0EAE"/>
    <w:rsid w:val="005C102C"/>
    <w:rsid w:val="005C15FC"/>
    <w:rsid w:val="005C26BF"/>
    <w:rsid w:val="005C2B9C"/>
    <w:rsid w:val="005C4890"/>
    <w:rsid w:val="005C6481"/>
    <w:rsid w:val="005C6DFD"/>
    <w:rsid w:val="005D0AE5"/>
    <w:rsid w:val="005D0D9E"/>
    <w:rsid w:val="005D1CD4"/>
    <w:rsid w:val="005D27C6"/>
    <w:rsid w:val="005D2A0C"/>
    <w:rsid w:val="005D2E2E"/>
    <w:rsid w:val="005D3605"/>
    <w:rsid w:val="005D3710"/>
    <w:rsid w:val="005D37E7"/>
    <w:rsid w:val="005D3B07"/>
    <w:rsid w:val="005D464F"/>
    <w:rsid w:val="005D5561"/>
    <w:rsid w:val="005D556B"/>
    <w:rsid w:val="005D6316"/>
    <w:rsid w:val="005D678B"/>
    <w:rsid w:val="005E02FA"/>
    <w:rsid w:val="005E05BD"/>
    <w:rsid w:val="005E0DBB"/>
    <w:rsid w:val="005E1880"/>
    <w:rsid w:val="005E54E5"/>
    <w:rsid w:val="005E5AE4"/>
    <w:rsid w:val="005E66C8"/>
    <w:rsid w:val="005E6C68"/>
    <w:rsid w:val="005E6CC7"/>
    <w:rsid w:val="005E6FB9"/>
    <w:rsid w:val="005E7329"/>
    <w:rsid w:val="005F2E3E"/>
    <w:rsid w:val="005F2F30"/>
    <w:rsid w:val="005F34CB"/>
    <w:rsid w:val="005F36E4"/>
    <w:rsid w:val="00601E0D"/>
    <w:rsid w:val="006044A0"/>
    <w:rsid w:val="00604DCF"/>
    <w:rsid w:val="006064CD"/>
    <w:rsid w:val="0060688E"/>
    <w:rsid w:val="00606B12"/>
    <w:rsid w:val="00606BFC"/>
    <w:rsid w:val="00606D71"/>
    <w:rsid w:val="00607001"/>
    <w:rsid w:val="0060708C"/>
    <w:rsid w:val="0060737B"/>
    <w:rsid w:val="00607E9B"/>
    <w:rsid w:val="00610582"/>
    <w:rsid w:val="00610B54"/>
    <w:rsid w:val="00611981"/>
    <w:rsid w:val="00611F60"/>
    <w:rsid w:val="00611F67"/>
    <w:rsid w:val="00612718"/>
    <w:rsid w:val="00613BB7"/>
    <w:rsid w:val="006163A7"/>
    <w:rsid w:val="00616B50"/>
    <w:rsid w:val="00617210"/>
    <w:rsid w:val="00621A12"/>
    <w:rsid w:val="00623DB7"/>
    <w:rsid w:val="0062403B"/>
    <w:rsid w:val="00624E14"/>
    <w:rsid w:val="00624EF1"/>
    <w:rsid w:val="00630EDD"/>
    <w:rsid w:val="00631224"/>
    <w:rsid w:val="00632251"/>
    <w:rsid w:val="00632262"/>
    <w:rsid w:val="00632353"/>
    <w:rsid w:val="0063368E"/>
    <w:rsid w:val="006339AB"/>
    <w:rsid w:val="00633CF9"/>
    <w:rsid w:val="0063456E"/>
    <w:rsid w:val="006356DA"/>
    <w:rsid w:val="00636651"/>
    <w:rsid w:val="00637256"/>
    <w:rsid w:val="006402FD"/>
    <w:rsid w:val="00640F71"/>
    <w:rsid w:val="00641856"/>
    <w:rsid w:val="0064271F"/>
    <w:rsid w:val="00643DD1"/>
    <w:rsid w:val="00645337"/>
    <w:rsid w:val="00645373"/>
    <w:rsid w:val="0064557A"/>
    <w:rsid w:val="00646CE9"/>
    <w:rsid w:val="00650BC3"/>
    <w:rsid w:val="00651C8C"/>
    <w:rsid w:val="006538EF"/>
    <w:rsid w:val="00655D36"/>
    <w:rsid w:val="00657BAA"/>
    <w:rsid w:val="00660965"/>
    <w:rsid w:val="0066130F"/>
    <w:rsid w:val="006613A0"/>
    <w:rsid w:val="00663C99"/>
    <w:rsid w:val="00664F3B"/>
    <w:rsid w:val="00665A15"/>
    <w:rsid w:val="00666201"/>
    <w:rsid w:val="00666C57"/>
    <w:rsid w:val="0067054F"/>
    <w:rsid w:val="00671DD4"/>
    <w:rsid w:val="0067301A"/>
    <w:rsid w:val="006744AC"/>
    <w:rsid w:val="00674B1C"/>
    <w:rsid w:val="006752EA"/>
    <w:rsid w:val="006756D8"/>
    <w:rsid w:val="00682765"/>
    <w:rsid w:val="006848C8"/>
    <w:rsid w:val="00684CA1"/>
    <w:rsid w:val="006868E4"/>
    <w:rsid w:val="00690691"/>
    <w:rsid w:val="00693F04"/>
    <w:rsid w:val="0069718F"/>
    <w:rsid w:val="006979B1"/>
    <w:rsid w:val="00697ABD"/>
    <w:rsid w:val="006A1D67"/>
    <w:rsid w:val="006A2CCB"/>
    <w:rsid w:val="006A2E91"/>
    <w:rsid w:val="006A37A9"/>
    <w:rsid w:val="006A5285"/>
    <w:rsid w:val="006A588B"/>
    <w:rsid w:val="006A6034"/>
    <w:rsid w:val="006A6BB9"/>
    <w:rsid w:val="006A6ED9"/>
    <w:rsid w:val="006B03D1"/>
    <w:rsid w:val="006B08FE"/>
    <w:rsid w:val="006B09BB"/>
    <w:rsid w:val="006B16D0"/>
    <w:rsid w:val="006B1DE9"/>
    <w:rsid w:val="006B25AE"/>
    <w:rsid w:val="006B2CF0"/>
    <w:rsid w:val="006B45B0"/>
    <w:rsid w:val="006B5C2C"/>
    <w:rsid w:val="006C0661"/>
    <w:rsid w:val="006C20D5"/>
    <w:rsid w:val="006C4A80"/>
    <w:rsid w:val="006C4E8D"/>
    <w:rsid w:val="006C4EE3"/>
    <w:rsid w:val="006C6B9D"/>
    <w:rsid w:val="006C6D97"/>
    <w:rsid w:val="006C76B8"/>
    <w:rsid w:val="006D065D"/>
    <w:rsid w:val="006D0FEC"/>
    <w:rsid w:val="006D1387"/>
    <w:rsid w:val="006D26CE"/>
    <w:rsid w:val="006D2D79"/>
    <w:rsid w:val="006D2DFF"/>
    <w:rsid w:val="006D3EA1"/>
    <w:rsid w:val="006D4528"/>
    <w:rsid w:val="006D7C1A"/>
    <w:rsid w:val="006E09F6"/>
    <w:rsid w:val="006E0F7C"/>
    <w:rsid w:val="006E12AF"/>
    <w:rsid w:val="006E18CA"/>
    <w:rsid w:val="006E19C7"/>
    <w:rsid w:val="006E1E52"/>
    <w:rsid w:val="006E1F00"/>
    <w:rsid w:val="006E252D"/>
    <w:rsid w:val="006E33D1"/>
    <w:rsid w:val="006E51B9"/>
    <w:rsid w:val="006E54D5"/>
    <w:rsid w:val="006E5D82"/>
    <w:rsid w:val="006E6799"/>
    <w:rsid w:val="006E74C4"/>
    <w:rsid w:val="006F0F71"/>
    <w:rsid w:val="006F394D"/>
    <w:rsid w:val="006F395D"/>
    <w:rsid w:val="006F3C27"/>
    <w:rsid w:val="006F4D28"/>
    <w:rsid w:val="006F4E67"/>
    <w:rsid w:val="006F5167"/>
    <w:rsid w:val="006F57EE"/>
    <w:rsid w:val="006F58C9"/>
    <w:rsid w:val="006F74F1"/>
    <w:rsid w:val="006F7C41"/>
    <w:rsid w:val="006F7E0B"/>
    <w:rsid w:val="00701DF9"/>
    <w:rsid w:val="00703B15"/>
    <w:rsid w:val="00704005"/>
    <w:rsid w:val="00704983"/>
    <w:rsid w:val="00704A33"/>
    <w:rsid w:val="00705B0C"/>
    <w:rsid w:val="00705EB7"/>
    <w:rsid w:val="0071137D"/>
    <w:rsid w:val="00712585"/>
    <w:rsid w:val="00712A93"/>
    <w:rsid w:val="00713750"/>
    <w:rsid w:val="00714F22"/>
    <w:rsid w:val="007178B8"/>
    <w:rsid w:val="00717ABC"/>
    <w:rsid w:val="00717B5D"/>
    <w:rsid w:val="0072118C"/>
    <w:rsid w:val="00721E28"/>
    <w:rsid w:val="00722193"/>
    <w:rsid w:val="007227F9"/>
    <w:rsid w:val="00722B46"/>
    <w:rsid w:val="00722BC5"/>
    <w:rsid w:val="00723289"/>
    <w:rsid w:val="0072466B"/>
    <w:rsid w:val="00725573"/>
    <w:rsid w:val="007308AE"/>
    <w:rsid w:val="007311FC"/>
    <w:rsid w:val="00732E9A"/>
    <w:rsid w:val="00733091"/>
    <w:rsid w:val="00733DEB"/>
    <w:rsid w:val="007343E3"/>
    <w:rsid w:val="00734C35"/>
    <w:rsid w:val="0073529F"/>
    <w:rsid w:val="0073638C"/>
    <w:rsid w:val="0073708E"/>
    <w:rsid w:val="00737C30"/>
    <w:rsid w:val="00740115"/>
    <w:rsid w:val="007422C4"/>
    <w:rsid w:val="007428A0"/>
    <w:rsid w:val="0074319B"/>
    <w:rsid w:val="007437F8"/>
    <w:rsid w:val="007450BC"/>
    <w:rsid w:val="00746C5E"/>
    <w:rsid w:val="007506D9"/>
    <w:rsid w:val="00751ACB"/>
    <w:rsid w:val="0075321F"/>
    <w:rsid w:val="00753C01"/>
    <w:rsid w:val="00754329"/>
    <w:rsid w:val="0075461E"/>
    <w:rsid w:val="00755658"/>
    <w:rsid w:val="00756400"/>
    <w:rsid w:val="00756BD1"/>
    <w:rsid w:val="00760512"/>
    <w:rsid w:val="0076152A"/>
    <w:rsid w:val="00763301"/>
    <w:rsid w:val="0076379F"/>
    <w:rsid w:val="00765598"/>
    <w:rsid w:val="007665BC"/>
    <w:rsid w:val="00767D20"/>
    <w:rsid w:val="007715F9"/>
    <w:rsid w:val="00771CC5"/>
    <w:rsid w:val="00772115"/>
    <w:rsid w:val="00772774"/>
    <w:rsid w:val="007728A8"/>
    <w:rsid w:val="00773124"/>
    <w:rsid w:val="007736F0"/>
    <w:rsid w:val="00773C48"/>
    <w:rsid w:val="00773DC1"/>
    <w:rsid w:val="007757DC"/>
    <w:rsid w:val="007768F3"/>
    <w:rsid w:val="00776919"/>
    <w:rsid w:val="007770EF"/>
    <w:rsid w:val="00780836"/>
    <w:rsid w:val="007812C5"/>
    <w:rsid w:val="00781932"/>
    <w:rsid w:val="00781FBA"/>
    <w:rsid w:val="007827BF"/>
    <w:rsid w:val="00782BF4"/>
    <w:rsid w:val="00782D60"/>
    <w:rsid w:val="00783009"/>
    <w:rsid w:val="007848B3"/>
    <w:rsid w:val="007857F6"/>
    <w:rsid w:val="007858E0"/>
    <w:rsid w:val="00786702"/>
    <w:rsid w:val="0078690C"/>
    <w:rsid w:val="007875DE"/>
    <w:rsid w:val="00790F39"/>
    <w:rsid w:val="00791614"/>
    <w:rsid w:val="007922D2"/>
    <w:rsid w:val="007927A2"/>
    <w:rsid w:val="00792F99"/>
    <w:rsid w:val="00793640"/>
    <w:rsid w:val="0079778B"/>
    <w:rsid w:val="007A0A4C"/>
    <w:rsid w:val="007A154F"/>
    <w:rsid w:val="007A4316"/>
    <w:rsid w:val="007A4660"/>
    <w:rsid w:val="007A6CE1"/>
    <w:rsid w:val="007A7060"/>
    <w:rsid w:val="007A7391"/>
    <w:rsid w:val="007B0990"/>
    <w:rsid w:val="007B0DA6"/>
    <w:rsid w:val="007B235E"/>
    <w:rsid w:val="007B2BF0"/>
    <w:rsid w:val="007B3B06"/>
    <w:rsid w:val="007B466F"/>
    <w:rsid w:val="007B5C8C"/>
    <w:rsid w:val="007B5CEA"/>
    <w:rsid w:val="007B5DB8"/>
    <w:rsid w:val="007B6D71"/>
    <w:rsid w:val="007C075F"/>
    <w:rsid w:val="007C096E"/>
    <w:rsid w:val="007C09C3"/>
    <w:rsid w:val="007C0AE9"/>
    <w:rsid w:val="007C0D6F"/>
    <w:rsid w:val="007C33E2"/>
    <w:rsid w:val="007C56B3"/>
    <w:rsid w:val="007C5A15"/>
    <w:rsid w:val="007C5E91"/>
    <w:rsid w:val="007C61C4"/>
    <w:rsid w:val="007C70BD"/>
    <w:rsid w:val="007C732B"/>
    <w:rsid w:val="007C7FC9"/>
    <w:rsid w:val="007D0451"/>
    <w:rsid w:val="007D0F2A"/>
    <w:rsid w:val="007D1534"/>
    <w:rsid w:val="007D174E"/>
    <w:rsid w:val="007D27E2"/>
    <w:rsid w:val="007D2DFF"/>
    <w:rsid w:val="007D7E5D"/>
    <w:rsid w:val="007E032B"/>
    <w:rsid w:val="007E0F80"/>
    <w:rsid w:val="007E2EDC"/>
    <w:rsid w:val="007E33FB"/>
    <w:rsid w:val="007E3BEE"/>
    <w:rsid w:val="007E42F7"/>
    <w:rsid w:val="007E6D4F"/>
    <w:rsid w:val="007F0E88"/>
    <w:rsid w:val="007F29AB"/>
    <w:rsid w:val="007F3261"/>
    <w:rsid w:val="007F63E9"/>
    <w:rsid w:val="007F7065"/>
    <w:rsid w:val="007F7491"/>
    <w:rsid w:val="008006F2"/>
    <w:rsid w:val="00800E36"/>
    <w:rsid w:val="00801AD8"/>
    <w:rsid w:val="008020B8"/>
    <w:rsid w:val="00802B71"/>
    <w:rsid w:val="00802D63"/>
    <w:rsid w:val="00805F4E"/>
    <w:rsid w:val="00807B7C"/>
    <w:rsid w:val="0081045D"/>
    <w:rsid w:val="00810579"/>
    <w:rsid w:val="00810B4A"/>
    <w:rsid w:val="00810B81"/>
    <w:rsid w:val="008127ED"/>
    <w:rsid w:val="00812858"/>
    <w:rsid w:val="00814B6F"/>
    <w:rsid w:val="00814C9A"/>
    <w:rsid w:val="00814DE4"/>
    <w:rsid w:val="008150B6"/>
    <w:rsid w:val="00815223"/>
    <w:rsid w:val="00815BE4"/>
    <w:rsid w:val="008172CF"/>
    <w:rsid w:val="00817440"/>
    <w:rsid w:val="00817B63"/>
    <w:rsid w:val="008206A6"/>
    <w:rsid w:val="00820E97"/>
    <w:rsid w:val="00821DE9"/>
    <w:rsid w:val="00822A4F"/>
    <w:rsid w:val="00823CF8"/>
    <w:rsid w:val="0082401D"/>
    <w:rsid w:val="00824A47"/>
    <w:rsid w:val="008258D5"/>
    <w:rsid w:val="008312A3"/>
    <w:rsid w:val="008322F3"/>
    <w:rsid w:val="008323EE"/>
    <w:rsid w:val="00832699"/>
    <w:rsid w:val="00832D2E"/>
    <w:rsid w:val="0083447B"/>
    <w:rsid w:val="00835DDA"/>
    <w:rsid w:val="00835F97"/>
    <w:rsid w:val="008364F0"/>
    <w:rsid w:val="0084065D"/>
    <w:rsid w:val="00840F48"/>
    <w:rsid w:val="00841185"/>
    <w:rsid w:val="008411B1"/>
    <w:rsid w:val="0084210E"/>
    <w:rsid w:val="008439DB"/>
    <w:rsid w:val="00843C4A"/>
    <w:rsid w:val="008441B6"/>
    <w:rsid w:val="00844CC6"/>
    <w:rsid w:val="00845892"/>
    <w:rsid w:val="008465EC"/>
    <w:rsid w:val="00846C78"/>
    <w:rsid w:val="0084719B"/>
    <w:rsid w:val="0085060E"/>
    <w:rsid w:val="008507C1"/>
    <w:rsid w:val="00851441"/>
    <w:rsid w:val="00851BB4"/>
    <w:rsid w:val="00851DB0"/>
    <w:rsid w:val="00853335"/>
    <w:rsid w:val="0085385D"/>
    <w:rsid w:val="00853CA5"/>
    <w:rsid w:val="00860D28"/>
    <w:rsid w:val="00860ED2"/>
    <w:rsid w:val="00861FFC"/>
    <w:rsid w:val="0086214A"/>
    <w:rsid w:val="00862356"/>
    <w:rsid w:val="00862E2D"/>
    <w:rsid w:val="008655D2"/>
    <w:rsid w:val="008656EC"/>
    <w:rsid w:val="008667B3"/>
    <w:rsid w:val="008744DB"/>
    <w:rsid w:val="00876A45"/>
    <w:rsid w:val="00880EAE"/>
    <w:rsid w:val="008813C5"/>
    <w:rsid w:val="00881F89"/>
    <w:rsid w:val="008828B7"/>
    <w:rsid w:val="00883D74"/>
    <w:rsid w:val="00884806"/>
    <w:rsid w:val="0089083A"/>
    <w:rsid w:val="0089174A"/>
    <w:rsid w:val="0089230D"/>
    <w:rsid w:val="00893EDD"/>
    <w:rsid w:val="008942DE"/>
    <w:rsid w:val="00894709"/>
    <w:rsid w:val="00894D52"/>
    <w:rsid w:val="00895C2B"/>
    <w:rsid w:val="008A0094"/>
    <w:rsid w:val="008A0244"/>
    <w:rsid w:val="008A02E1"/>
    <w:rsid w:val="008A06EF"/>
    <w:rsid w:val="008A09EB"/>
    <w:rsid w:val="008A24EB"/>
    <w:rsid w:val="008A2E8B"/>
    <w:rsid w:val="008A4B2C"/>
    <w:rsid w:val="008A57D1"/>
    <w:rsid w:val="008A6273"/>
    <w:rsid w:val="008B1E10"/>
    <w:rsid w:val="008B4A15"/>
    <w:rsid w:val="008B508D"/>
    <w:rsid w:val="008B5BB6"/>
    <w:rsid w:val="008B6425"/>
    <w:rsid w:val="008B6607"/>
    <w:rsid w:val="008C1B68"/>
    <w:rsid w:val="008C23BA"/>
    <w:rsid w:val="008C33B4"/>
    <w:rsid w:val="008C3689"/>
    <w:rsid w:val="008C4926"/>
    <w:rsid w:val="008C4DDC"/>
    <w:rsid w:val="008C6C89"/>
    <w:rsid w:val="008D0D25"/>
    <w:rsid w:val="008D0F89"/>
    <w:rsid w:val="008D426E"/>
    <w:rsid w:val="008D5AF4"/>
    <w:rsid w:val="008D61AC"/>
    <w:rsid w:val="008D61F3"/>
    <w:rsid w:val="008D6330"/>
    <w:rsid w:val="008D6389"/>
    <w:rsid w:val="008D66DA"/>
    <w:rsid w:val="008D742E"/>
    <w:rsid w:val="008D7CBA"/>
    <w:rsid w:val="008E0292"/>
    <w:rsid w:val="008E02F5"/>
    <w:rsid w:val="008E292C"/>
    <w:rsid w:val="008E2E1C"/>
    <w:rsid w:val="008E3926"/>
    <w:rsid w:val="008E42D0"/>
    <w:rsid w:val="008E43B0"/>
    <w:rsid w:val="008E46A2"/>
    <w:rsid w:val="008E47AD"/>
    <w:rsid w:val="008E497A"/>
    <w:rsid w:val="008E4E2B"/>
    <w:rsid w:val="008E5178"/>
    <w:rsid w:val="008E57CE"/>
    <w:rsid w:val="008E5DF1"/>
    <w:rsid w:val="008E7F61"/>
    <w:rsid w:val="008F10E2"/>
    <w:rsid w:val="008F27E9"/>
    <w:rsid w:val="008F4698"/>
    <w:rsid w:val="008F5635"/>
    <w:rsid w:val="008F5A9C"/>
    <w:rsid w:val="008F6850"/>
    <w:rsid w:val="008F6ADF"/>
    <w:rsid w:val="008F6EC9"/>
    <w:rsid w:val="00900BC2"/>
    <w:rsid w:val="00901C2D"/>
    <w:rsid w:val="00901C97"/>
    <w:rsid w:val="0090274B"/>
    <w:rsid w:val="00904938"/>
    <w:rsid w:val="00906DCC"/>
    <w:rsid w:val="00907553"/>
    <w:rsid w:val="00912516"/>
    <w:rsid w:val="00913D5A"/>
    <w:rsid w:val="009143ED"/>
    <w:rsid w:val="00915703"/>
    <w:rsid w:val="009158E2"/>
    <w:rsid w:val="00916FE7"/>
    <w:rsid w:val="00917FD6"/>
    <w:rsid w:val="00921BE1"/>
    <w:rsid w:val="00921E1F"/>
    <w:rsid w:val="009220A0"/>
    <w:rsid w:val="00922308"/>
    <w:rsid w:val="00922A33"/>
    <w:rsid w:val="00923110"/>
    <w:rsid w:val="00923698"/>
    <w:rsid w:val="00923B94"/>
    <w:rsid w:val="00924BBB"/>
    <w:rsid w:val="0092528E"/>
    <w:rsid w:val="00926982"/>
    <w:rsid w:val="00930724"/>
    <w:rsid w:val="00930B43"/>
    <w:rsid w:val="009321F5"/>
    <w:rsid w:val="009331AE"/>
    <w:rsid w:val="00933DCD"/>
    <w:rsid w:val="009347A3"/>
    <w:rsid w:val="00934FBC"/>
    <w:rsid w:val="00941182"/>
    <w:rsid w:val="00942109"/>
    <w:rsid w:val="00943E66"/>
    <w:rsid w:val="00944745"/>
    <w:rsid w:val="00944CE7"/>
    <w:rsid w:val="00945381"/>
    <w:rsid w:val="0094693B"/>
    <w:rsid w:val="00947E2D"/>
    <w:rsid w:val="00947FEC"/>
    <w:rsid w:val="00950456"/>
    <w:rsid w:val="009532AC"/>
    <w:rsid w:val="0095367A"/>
    <w:rsid w:val="00953E44"/>
    <w:rsid w:val="0095427F"/>
    <w:rsid w:val="00954A75"/>
    <w:rsid w:val="00955D5B"/>
    <w:rsid w:val="009561A4"/>
    <w:rsid w:val="009564C7"/>
    <w:rsid w:val="0096065E"/>
    <w:rsid w:val="00960E7B"/>
    <w:rsid w:val="00962318"/>
    <w:rsid w:val="00962B68"/>
    <w:rsid w:val="00964E74"/>
    <w:rsid w:val="00966CD8"/>
    <w:rsid w:val="00966FC3"/>
    <w:rsid w:val="0097012A"/>
    <w:rsid w:val="00970372"/>
    <w:rsid w:val="009703C2"/>
    <w:rsid w:val="00972B8B"/>
    <w:rsid w:val="00973EEC"/>
    <w:rsid w:val="009743AC"/>
    <w:rsid w:val="00976CCB"/>
    <w:rsid w:val="00980250"/>
    <w:rsid w:val="00981286"/>
    <w:rsid w:val="009813A5"/>
    <w:rsid w:val="00981FB5"/>
    <w:rsid w:val="00982AD6"/>
    <w:rsid w:val="00983367"/>
    <w:rsid w:val="00983B02"/>
    <w:rsid w:val="009855F3"/>
    <w:rsid w:val="00985DB8"/>
    <w:rsid w:val="0098789B"/>
    <w:rsid w:val="00990FA4"/>
    <w:rsid w:val="009924F1"/>
    <w:rsid w:val="00992990"/>
    <w:rsid w:val="00992A6F"/>
    <w:rsid w:val="00993D5A"/>
    <w:rsid w:val="00994386"/>
    <w:rsid w:val="00994438"/>
    <w:rsid w:val="0099562D"/>
    <w:rsid w:val="009957C1"/>
    <w:rsid w:val="00996748"/>
    <w:rsid w:val="009A069C"/>
    <w:rsid w:val="009A10D8"/>
    <w:rsid w:val="009A22D1"/>
    <w:rsid w:val="009A2A4C"/>
    <w:rsid w:val="009A2A8C"/>
    <w:rsid w:val="009A5D94"/>
    <w:rsid w:val="009A6519"/>
    <w:rsid w:val="009B0A87"/>
    <w:rsid w:val="009B0D1D"/>
    <w:rsid w:val="009B0F38"/>
    <w:rsid w:val="009B1420"/>
    <w:rsid w:val="009B2115"/>
    <w:rsid w:val="009B2621"/>
    <w:rsid w:val="009B2769"/>
    <w:rsid w:val="009B3047"/>
    <w:rsid w:val="009B4882"/>
    <w:rsid w:val="009B50CE"/>
    <w:rsid w:val="009B65AE"/>
    <w:rsid w:val="009B7134"/>
    <w:rsid w:val="009B7F3C"/>
    <w:rsid w:val="009C01C5"/>
    <w:rsid w:val="009C08BF"/>
    <w:rsid w:val="009C0956"/>
    <w:rsid w:val="009C09A2"/>
    <w:rsid w:val="009C0C85"/>
    <w:rsid w:val="009C0F04"/>
    <w:rsid w:val="009C1252"/>
    <w:rsid w:val="009C183B"/>
    <w:rsid w:val="009C1F32"/>
    <w:rsid w:val="009C20EE"/>
    <w:rsid w:val="009C4AC7"/>
    <w:rsid w:val="009C4EBB"/>
    <w:rsid w:val="009C4ECA"/>
    <w:rsid w:val="009C5FCC"/>
    <w:rsid w:val="009C6A6A"/>
    <w:rsid w:val="009C6F1B"/>
    <w:rsid w:val="009D0896"/>
    <w:rsid w:val="009D15F8"/>
    <w:rsid w:val="009D1F02"/>
    <w:rsid w:val="009D2440"/>
    <w:rsid w:val="009D3C57"/>
    <w:rsid w:val="009D41D0"/>
    <w:rsid w:val="009D4B09"/>
    <w:rsid w:val="009D6574"/>
    <w:rsid w:val="009D667D"/>
    <w:rsid w:val="009D6C2F"/>
    <w:rsid w:val="009D6E7E"/>
    <w:rsid w:val="009D7A07"/>
    <w:rsid w:val="009D7F3D"/>
    <w:rsid w:val="009E01DF"/>
    <w:rsid w:val="009E0452"/>
    <w:rsid w:val="009E11B1"/>
    <w:rsid w:val="009E1343"/>
    <w:rsid w:val="009E3032"/>
    <w:rsid w:val="009E4A4A"/>
    <w:rsid w:val="009E55D0"/>
    <w:rsid w:val="009E5E9A"/>
    <w:rsid w:val="009E6527"/>
    <w:rsid w:val="009F1C13"/>
    <w:rsid w:val="009F28C2"/>
    <w:rsid w:val="009F3CD4"/>
    <w:rsid w:val="009F4C3A"/>
    <w:rsid w:val="009F53C2"/>
    <w:rsid w:val="00A009FA"/>
    <w:rsid w:val="00A01D2C"/>
    <w:rsid w:val="00A0273E"/>
    <w:rsid w:val="00A03CC0"/>
    <w:rsid w:val="00A03D25"/>
    <w:rsid w:val="00A04446"/>
    <w:rsid w:val="00A04ADF"/>
    <w:rsid w:val="00A06BA5"/>
    <w:rsid w:val="00A106A0"/>
    <w:rsid w:val="00A10D4B"/>
    <w:rsid w:val="00A124FA"/>
    <w:rsid w:val="00A12B2A"/>
    <w:rsid w:val="00A1346A"/>
    <w:rsid w:val="00A13DBA"/>
    <w:rsid w:val="00A13F32"/>
    <w:rsid w:val="00A141F6"/>
    <w:rsid w:val="00A143D8"/>
    <w:rsid w:val="00A1514A"/>
    <w:rsid w:val="00A15652"/>
    <w:rsid w:val="00A16359"/>
    <w:rsid w:val="00A16713"/>
    <w:rsid w:val="00A168E4"/>
    <w:rsid w:val="00A174A1"/>
    <w:rsid w:val="00A20DFC"/>
    <w:rsid w:val="00A227E1"/>
    <w:rsid w:val="00A23BFB"/>
    <w:rsid w:val="00A24394"/>
    <w:rsid w:val="00A25871"/>
    <w:rsid w:val="00A259A5"/>
    <w:rsid w:val="00A26623"/>
    <w:rsid w:val="00A26BE3"/>
    <w:rsid w:val="00A300CC"/>
    <w:rsid w:val="00A31430"/>
    <w:rsid w:val="00A33D34"/>
    <w:rsid w:val="00A36ACA"/>
    <w:rsid w:val="00A36FD6"/>
    <w:rsid w:val="00A37A56"/>
    <w:rsid w:val="00A4074E"/>
    <w:rsid w:val="00A41C8C"/>
    <w:rsid w:val="00A44043"/>
    <w:rsid w:val="00A443F9"/>
    <w:rsid w:val="00A45C5B"/>
    <w:rsid w:val="00A45E97"/>
    <w:rsid w:val="00A4718E"/>
    <w:rsid w:val="00A47ACC"/>
    <w:rsid w:val="00A50CAB"/>
    <w:rsid w:val="00A5272D"/>
    <w:rsid w:val="00A5437A"/>
    <w:rsid w:val="00A554EA"/>
    <w:rsid w:val="00A56769"/>
    <w:rsid w:val="00A567A4"/>
    <w:rsid w:val="00A56DA1"/>
    <w:rsid w:val="00A577F0"/>
    <w:rsid w:val="00A60367"/>
    <w:rsid w:val="00A60B3A"/>
    <w:rsid w:val="00A60D92"/>
    <w:rsid w:val="00A61443"/>
    <w:rsid w:val="00A63C83"/>
    <w:rsid w:val="00A64653"/>
    <w:rsid w:val="00A64EAA"/>
    <w:rsid w:val="00A6565A"/>
    <w:rsid w:val="00A65F08"/>
    <w:rsid w:val="00A65FB2"/>
    <w:rsid w:val="00A65FC2"/>
    <w:rsid w:val="00A67E34"/>
    <w:rsid w:val="00A708EC"/>
    <w:rsid w:val="00A720CC"/>
    <w:rsid w:val="00A72955"/>
    <w:rsid w:val="00A72E53"/>
    <w:rsid w:val="00A7367F"/>
    <w:rsid w:val="00A74399"/>
    <w:rsid w:val="00A74435"/>
    <w:rsid w:val="00A75540"/>
    <w:rsid w:val="00A7558D"/>
    <w:rsid w:val="00A75E9C"/>
    <w:rsid w:val="00A77CE1"/>
    <w:rsid w:val="00A81410"/>
    <w:rsid w:val="00A81FBE"/>
    <w:rsid w:val="00A839BB"/>
    <w:rsid w:val="00A83B75"/>
    <w:rsid w:val="00A86910"/>
    <w:rsid w:val="00A87860"/>
    <w:rsid w:val="00A90D83"/>
    <w:rsid w:val="00A923F8"/>
    <w:rsid w:val="00A94752"/>
    <w:rsid w:val="00A94EC5"/>
    <w:rsid w:val="00A952F8"/>
    <w:rsid w:val="00A97C14"/>
    <w:rsid w:val="00AA158B"/>
    <w:rsid w:val="00AA3BB9"/>
    <w:rsid w:val="00AA4E97"/>
    <w:rsid w:val="00AA59BB"/>
    <w:rsid w:val="00AA5B99"/>
    <w:rsid w:val="00AA6DCD"/>
    <w:rsid w:val="00AA75FF"/>
    <w:rsid w:val="00AB06C3"/>
    <w:rsid w:val="00AB0CE4"/>
    <w:rsid w:val="00AB0D39"/>
    <w:rsid w:val="00AB1567"/>
    <w:rsid w:val="00AB1E6B"/>
    <w:rsid w:val="00AB3B7B"/>
    <w:rsid w:val="00AB3F1A"/>
    <w:rsid w:val="00AB6724"/>
    <w:rsid w:val="00AB6FD6"/>
    <w:rsid w:val="00AB7DEF"/>
    <w:rsid w:val="00AB7EBF"/>
    <w:rsid w:val="00AC0986"/>
    <w:rsid w:val="00AC09A4"/>
    <w:rsid w:val="00AC0A78"/>
    <w:rsid w:val="00AC0B42"/>
    <w:rsid w:val="00AC0F50"/>
    <w:rsid w:val="00AC2382"/>
    <w:rsid w:val="00AC23F8"/>
    <w:rsid w:val="00AC287F"/>
    <w:rsid w:val="00AC3140"/>
    <w:rsid w:val="00AC3C73"/>
    <w:rsid w:val="00AC6842"/>
    <w:rsid w:val="00AD07B3"/>
    <w:rsid w:val="00AD194F"/>
    <w:rsid w:val="00AD1A8A"/>
    <w:rsid w:val="00AD208F"/>
    <w:rsid w:val="00AD2134"/>
    <w:rsid w:val="00AD2491"/>
    <w:rsid w:val="00AD27F1"/>
    <w:rsid w:val="00AD2AE5"/>
    <w:rsid w:val="00AD3651"/>
    <w:rsid w:val="00AD4AFF"/>
    <w:rsid w:val="00AD6691"/>
    <w:rsid w:val="00AD7B27"/>
    <w:rsid w:val="00AE0B70"/>
    <w:rsid w:val="00AE0C62"/>
    <w:rsid w:val="00AE1759"/>
    <w:rsid w:val="00AE25BE"/>
    <w:rsid w:val="00AE3166"/>
    <w:rsid w:val="00AE3C31"/>
    <w:rsid w:val="00AE3EE7"/>
    <w:rsid w:val="00AE40AC"/>
    <w:rsid w:val="00AE5DC3"/>
    <w:rsid w:val="00AE65EE"/>
    <w:rsid w:val="00AE6619"/>
    <w:rsid w:val="00AF004F"/>
    <w:rsid w:val="00AF0955"/>
    <w:rsid w:val="00AF1C88"/>
    <w:rsid w:val="00AF230C"/>
    <w:rsid w:val="00AF2602"/>
    <w:rsid w:val="00AF29B8"/>
    <w:rsid w:val="00AF2E81"/>
    <w:rsid w:val="00AF318C"/>
    <w:rsid w:val="00AF3A09"/>
    <w:rsid w:val="00AF3DF1"/>
    <w:rsid w:val="00AF453B"/>
    <w:rsid w:val="00AF5DD5"/>
    <w:rsid w:val="00AF6032"/>
    <w:rsid w:val="00AF7144"/>
    <w:rsid w:val="00AF7CC4"/>
    <w:rsid w:val="00B01200"/>
    <w:rsid w:val="00B0242C"/>
    <w:rsid w:val="00B03F6A"/>
    <w:rsid w:val="00B046AD"/>
    <w:rsid w:val="00B04E30"/>
    <w:rsid w:val="00B04EB2"/>
    <w:rsid w:val="00B06501"/>
    <w:rsid w:val="00B06CAD"/>
    <w:rsid w:val="00B06D89"/>
    <w:rsid w:val="00B10797"/>
    <w:rsid w:val="00B117EE"/>
    <w:rsid w:val="00B14718"/>
    <w:rsid w:val="00B148E3"/>
    <w:rsid w:val="00B14C65"/>
    <w:rsid w:val="00B15ADF"/>
    <w:rsid w:val="00B15B51"/>
    <w:rsid w:val="00B179CA"/>
    <w:rsid w:val="00B17A42"/>
    <w:rsid w:val="00B17C0F"/>
    <w:rsid w:val="00B2056E"/>
    <w:rsid w:val="00B2072F"/>
    <w:rsid w:val="00B20AEA"/>
    <w:rsid w:val="00B234E8"/>
    <w:rsid w:val="00B2493D"/>
    <w:rsid w:val="00B2556D"/>
    <w:rsid w:val="00B25785"/>
    <w:rsid w:val="00B25924"/>
    <w:rsid w:val="00B25A51"/>
    <w:rsid w:val="00B26766"/>
    <w:rsid w:val="00B27358"/>
    <w:rsid w:val="00B30D6D"/>
    <w:rsid w:val="00B326ED"/>
    <w:rsid w:val="00B339FD"/>
    <w:rsid w:val="00B34DE2"/>
    <w:rsid w:val="00B3645B"/>
    <w:rsid w:val="00B368BA"/>
    <w:rsid w:val="00B36C28"/>
    <w:rsid w:val="00B37EA1"/>
    <w:rsid w:val="00B4000B"/>
    <w:rsid w:val="00B401E3"/>
    <w:rsid w:val="00B401EB"/>
    <w:rsid w:val="00B40491"/>
    <w:rsid w:val="00B418B0"/>
    <w:rsid w:val="00B441D4"/>
    <w:rsid w:val="00B529FA"/>
    <w:rsid w:val="00B53987"/>
    <w:rsid w:val="00B53C33"/>
    <w:rsid w:val="00B57760"/>
    <w:rsid w:val="00B57CB0"/>
    <w:rsid w:val="00B6085D"/>
    <w:rsid w:val="00B61632"/>
    <w:rsid w:val="00B63387"/>
    <w:rsid w:val="00B65CE0"/>
    <w:rsid w:val="00B66694"/>
    <w:rsid w:val="00B669ED"/>
    <w:rsid w:val="00B67CBC"/>
    <w:rsid w:val="00B70D1E"/>
    <w:rsid w:val="00B72516"/>
    <w:rsid w:val="00B7596E"/>
    <w:rsid w:val="00B77A0D"/>
    <w:rsid w:val="00B80C7A"/>
    <w:rsid w:val="00B82546"/>
    <w:rsid w:val="00B835F0"/>
    <w:rsid w:val="00B83B1C"/>
    <w:rsid w:val="00B8420D"/>
    <w:rsid w:val="00B84550"/>
    <w:rsid w:val="00B85217"/>
    <w:rsid w:val="00B85D81"/>
    <w:rsid w:val="00B86AAA"/>
    <w:rsid w:val="00B91C2B"/>
    <w:rsid w:val="00B945C8"/>
    <w:rsid w:val="00B97DFC"/>
    <w:rsid w:val="00BA0581"/>
    <w:rsid w:val="00BA0B10"/>
    <w:rsid w:val="00BA18C7"/>
    <w:rsid w:val="00BA1FD8"/>
    <w:rsid w:val="00BA28E8"/>
    <w:rsid w:val="00BA29CE"/>
    <w:rsid w:val="00BA36E2"/>
    <w:rsid w:val="00BA491B"/>
    <w:rsid w:val="00BA72E9"/>
    <w:rsid w:val="00BA73D2"/>
    <w:rsid w:val="00BA75B4"/>
    <w:rsid w:val="00BB0C89"/>
    <w:rsid w:val="00BB0CD2"/>
    <w:rsid w:val="00BB0FA1"/>
    <w:rsid w:val="00BB1DD9"/>
    <w:rsid w:val="00BB2420"/>
    <w:rsid w:val="00BB3A77"/>
    <w:rsid w:val="00BB4B88"/>
    <w:rsid w:val="00BB698C"/>
    <w:rsid w:val="00BB7CAE"/>
    <w:rsid w:val="00BC07B9"/>
    <w:rsid w:val="00BC2199"/>
    <w:rsid w:val="00BC457A"/>
    <w:rsid w:val="00BC5CE5"/>
    <w:rsid w:val="00BC643B"/>
    <w:rsid w:val="00BC65E3"/>
    <w:rsid w:val="00BC6F8A"/>
    <w:rsid w:val="00BC7025"/>
    <w:rsid w:val="00BC7FB4"/>
    <w:rsid w:val="00BD04B3"/>
    <w:rsid w:val="00BD1E64"/>
    <w:rsid w:val="00BD226A"/>
    <w:rsid w:val="00BD296D"/>
    <w:rsid w:val="00BD388D"/>
    <w:rsid w:val="00BD48D6"/>
    <w:rsid w:val="00BD49FE"/>
    <w:rsid w:val="00BD678D"/>
    <w:rsid w:val="00BD70B5"/>
    <w:rsid w:val="00BD7454"/>
    <w:rsid w:val="00BD7701"/>
    <w:rsid w:val="00BD7AAC"/>
    <w:rsid w:val="00BE011C"/>
    <w:rsid w:val="00BE0188"/>
    <w:rsid w:val="00BE05FB"/>
    <w:rsid w:val="00BE12F0"/>
    <w:rsid w:val="00BE23EC"/>
    <w:rsid w:val="00BE300B"/>
    <w:rsid w:val="00BE4A4E"/>
    <w:rsid w:val="00BE57E7"/>
    <w:rsid w:val="00BE651E"/>
    <w:rsid w:val="00BE6BFA"/>
    <w:rsid w:val="00BE6FA1"/>
    <w:rsid w:val="00BE7911"/>
    <w:rsid w:val="00BF014F"/>
    <w:rsid w:val="00BF17A5"/>
    <w:rsid w:val="00BF2282"/>
    <w:rsid w:val="00BF2336"/>
    <w:rsid w:val="00BF2762"/>
    <w:rsid w:val="00BF35D4"/>
    <w:rsid w:val="00BF3EF7"/>
    <w:rsid w:val="00BF4187"/>
    <w:rsid w:val="00BF4FC2"/>
    <w:rsid w:val="00BF524B"/>
    <w:rsid w:val="00BF62C4"/>
    <w:rsid w:val="00BF63F0"/>
    <w:rsid w:val="00C001DC"/>
    <w:rsid w:val="00C004A1"/>
    <w:rsid w:val="00C01643"/>
    <w:rsid w:val="00C02655"/>
    <w:rsid w:val="00C02A71"/>
    <w:rsid w:val="00C02CAD"/>
    <w:rsid w:val="00C02D8B"/>
    <w:rsid w:val="00C02FD9"/>
    <w:rsid w:val="00C041C6"/>
    <w:rsid w:val="00C04D65"/>
    <w:rsid w:val="00C055E6"/>
    <w:rsid w:val="00C05F28"/>
    <w:rsid w:val="00C06C87"/>
    <w:rsid w:val="00C07392"/>
    <w:rsid w:val="00C102C2"/>
    <w:rsid w:val="00C1038E"/>
    <w:rsid w:val="00C11334"/>
    <w:rsid w:val="00C11384"/>
    <w:rsid w:val="00C11536"/>
    <w:rsid w:val="00C11EC1"/>
    <w:rsid w:val="00C1207A"/>
    <w:rsid w:val="00C12270"/>
    <w:rsid w:val="00C13181"/>
    <w:rsid w:val="00C145F1"/>
    <w:rsid w:val="00C15B3A"/>
    <w:rsid w:val="00C16A79"/>
    <w:rsid w:val="00C17378"/>
    <w:rsid w:val="00C204EC"/>
    <w:rsid w:val="00C21ED9"/>
    <w:rsid w:val="00C22985"/>
    <w:rsid w:val="00C22F2D"/>
    <w:rsid w:val="00C23888"/>
    <w:rsid w:val="00C24223"/>
    <w:rsid w:val="00C26134"/>
    <w:rsid w:val="00C2683F"/>
    <w:rsid w:val="00C304B7"/>
    <w:rsid w:val="00C30B4A"/>
    <w:rsid w:val="00C3129A"/>
    <w:rsid w:val="00C320F3"/>
    <w:rsid w:val="00C32791"/>
    <w:rsid w:val="00C33A75"/>
    <w:rsid w:val="00C34062"/>
    <w:rsid w:val="00C3482C"/>
    <w:rsid w:val="00C348EA"/>
    <w:rsid w:val="00C34FCE"/>
    <w:rsid w:val="00C362E8"/>
    <w:rsid w:val="00C36FFA"/>
    <w:rsid w:val="00C379FC"/>
    <w:rsid w:val="00C41193"/>
    <w:rsid w:val="00C4214E"/>
    <w:rsid w:val="00C4339E"/>
    <w:rsid w:val="00C434BF"/>
    <w:rsid w:val="00C44DF6"/>
    <w:rsid w:val="00C460D6"/>
    <w:rsid w:val="00C464A9"/>
    <w:rsid w:val="00C4672A"/>
    <w:rsid w:val="00C50444"/>
    <w:rsid w:val="00C528F1"/>
    <w:rsid w:val="00C52905"/>
    <w:rsid w:val="00C529CD"/>
    <w:rsid w:val="00C52CAC"/>
    <w:rsid w:val="00C539CE"/>
    <w:rsid w:val="00C5529E"/>
    <w:rsid w:val="00C560CB"/>
    <w:rsid w:val="00C57419"/>
    <w:rsid w:val="00C57B59"/>
    <w:rsid w:val="00C6053F"/>
    <w:rsid w:val="00C619FE"/>
    <w:rsid w:val="00C62F8A"/>
    <w:rsid w:val="00C636A7"/>
    <w:rsid w:val="00C63D26"/>
    <w:rsid w:val="00C64B96"/>
    <w:rsid w:val="00C6503E"/>
    <w:rsid w:val="00C65595"/>
    <w:rsid w:val="00C67EAF"/>
    <w:rsid w:val="00C7097C"/>
    <w:rsid w:val="00C7113D"/>
    <w:rsid w:val="00C71BF4"/>
    <w:rsid w:val="00C71E0C"/>
    <w:rsid w:val="00C7204A"/>
    <w:rsid w:val="00C72451"/>
    <w:rsid w:val="00C725D3"/>
    <w:rsid w:val="00C74FBA"/>
    <w:rsid w:val="00C7555D"/>
    <w:rsid w:val="00C760EA"/>
    <w:rsid w:val="00C773AD"/>
    <w:rsid w:val="00C80E18"/>
    <w:rsid w:val="00C820E7"/>
    <w:rsid w:val="00C820FD"/>
    <w:rsid w:val="00C82448"/>
    <w:rsid w:val="00C82815"/>
    <w:rsid w:val="00C82DB2"/>
    <w:rsid w:val="00C8759B"/>
    <w:rsid w:val="00C90D98"/>
    <w:rsid w:val="00C9118E"/>
    <w:rsid w:val="00C91419"/>
    <w:rsid w:val="00C91ED8"/>
    <w:rsid w:val="00C92130"/>
    <w:rsid w:val="00C923AD"/>
    <w:rsid w:val="00C92D4B"/>
    <w:rsid w:val="00C93130"/>
    <w:rsid w:val="00C93802"/>
    <w:rsid w:val="00C93E62"/>
    <w:rsid w:val="00C941EF"/>
    <w:rsid w:val="00C94432"/>
    <w:rsid w:val="00C97C7D"/>
    <w:rsid w:val="00CA25ED"/>
    <w:rsid w:val="00CA2D5A"/>
    <w:rsid w:val="00CA41D5"/>
    <w:rsid w:val="00CA43D4"/>
    <w:rsid w:val="00CA4585"/>
    <w:rsid w:val="00CA51E5"/>
    <w:rsid w:val="00CA55A6"/>
    <w:rsid w:val="00CA6606"/>
    <w:rsid w:val="00CA677F"/>
    <w:rsid w:val="00CA6A86"/>
    <w:rsid w:val="00CA6C7B"/>
    <w:rsid w:val="00CA7753"/>
    <w:rsid w:val="00CA7EDA"/>
    <w:rsid w:val="00CB07F7"/>
    <w:rsid w:val="00CB1108"/>
    <w:rsid w:val="00CB11D2"/>
    <w:rsid w:val="00CB1995"/>
    <w:rsid w:val="00CB2405"/>
    <w:rsid w:val="00CB2F66"/>
    <w:rsid w:val="00CB554B"/>
    <w:rsid w:val="00CB5704"/>
    <w:rsid w:val="00CB5748"/>
    <w:rsid w:val="00CB5C0A"/>
    <w:rsid w:val="00CB6B64"/>
    <w:rsid w:val="00CB7730"/>
    <w:rsid w:val="00CC00C2"/>
    <w:rsid w:val="00CC034E"/>
    <w:rsid w:val="00CC0AD8"/>
    <w:rsid w:val="00CC0D28"/>
    <w:rsid w:val="00CC0E3F"/>
    <w:rsid w:val="00CC12F4"/>
    <w:rsid w:val="00CC1373"/>
    <w:rsid w:val="00CC1452"/>
    <w:rsid w:val="00CC1CDA"/>
    <w:rsid w:val="00CC2CAD"/>
    <w:rsid w:val="00CC3B13"/>
    <w:rsid w:val="00CC4730"/>
    <w:rsid w:val="00CC4772"/>
    <w:rsid w:val="00CC4EA3"/>
    <w:rsid w:val="00CC5164"/>
    <w:rsid w:val="00CC546E"/>
    <w:rsid w:val="00CC5CAB"/>
    <w:rsid w:val="00CC6075"/>
    <w:rsid w:val="00CC6482"/>
    <w:rsid w:val="00CD1539"/>
    <w:rsid w:val="00CD1C6C"/>
    <w:rsid w:val="00CD2AAC"/>
    <w:rsid w:val="00CD38D2"/>
    <w:rsid w:val="00CD3AF0"/>
    <w:rsid w:val="00CD4FDA"/>
    <w:rsid w:val="00CE0723"/>
    <w:rsid w:val="00CE1CE1"/>
    <w:rsid w:val="00CE1FEE"/>
    <w:rsid w:val="00CE21B8"/>
    <w:rsid w:val="00CE4229"/>
    <w:rsid w:val="00CE4838"/>
    <w:rsid w:val="00CE4FE5"/>
    <w:rsid w:val="00CE7BD0"/>
    <w:rsid w:val="00CF384D"/>
    <w:rsid w:val="00CF3D7D"/>
    <w:rsid w:val="00CF56CD"/>
    <w:rsid w:val="00CF59ED"/>
    <w:rsid w:val="00CF6A37"/>
    <w:rsid w:val="00D00209"/>
    <w:rsid w:val="00D0072C"/>
    <w:rsid w:val="00D00B64"/>
    <w:rsid w:val="00D00FE8"/>
    <w:rsid w:val="00D03B99"/>
    <w:rsid w:val="00D03E3A"/>
    <w:rsid w:val="00D07442"/>
    <w:rsid w:val="00D07E08"/>
    <w:rsid w:val="00D1050A"/>
    <w:rsid w:val="00D10853"/>
    <w:rsid w:val="00D11EA6"/>
    <w:rsid w:val="00D14FBD"/>
    <w:rsid w:val="00D1616E"/>
    <w:rsid w:val="00D166C7"/>
    <w:rsid w:val="00D16DE8"/>
    <w:rsid w:val="00D17866"/>
    <w:rsid w:val="00D205E8"/>
    <w:rsid w:val="00D20E16"/>
    <w:rsid w:val="00D214CB"/>
    <w:rsid w:val="00D21770"/>
    <w:rsid w:val="00D22686"/>
    <w:rsid w:val="00D22970"/>
    <w:rsid w:val="00D23F3D"/>
    <w:rsid w:val="00D2423F"/>
    <w:rsid w:val="00D24513"/>
    <w:rsid w:val="00D26812"/>
    <w:rsid w:val="00D269AD"/>
    <w:rsid w:val="00D2787C"/>
    <w:rsid w:val="00D301C7"/>
    <w:rsid w:val="00D31165"/>
    <w:rsid w:val="00D333C5"/>
    <w:rsid w:val="00D34571"/>
    <w:rsid w:val="00D40AE0"/>
    <w:rsid w:val="00D419A9"/>
    <w:rsid w:val="00D41A7F"/>
    <w:rsid w:val="00D41E52"/>
    <w:rsid w:val="00D4273D"/>
    <w:rsid w:val="00D433DB"/>
    <w:rsid w:val="00D43747"/>
    <w:rsid w:val="00D44C84"/>
    <w:rsid w:val="00D451E2"/>
    <w:rsid w:val="00D46C37"/>
    <w:rsid w:val="00D47BC9"/>
    <w:rsid w:val="00D51200"/>
    <w:rsid w:val="00D513AF"/>
    <w:rsid w:val="00D518CC"/>
    <w:rsid w:val="00D51B4F"/>
    <w:rsid w:val="00D53673"/>
    <w:rsid w:val="00D54537"/>
    <w:rsid w:val="00D54B01"/>
    <w:rsid w:val="00D5587B"/>
    <w:rsid w:val="00D5723D"/>
    <w:rsid w:val="00D5733F"/>
    <w:rsid w:val="00D5758B"/>
    <w:rsid w:val="00D60D8E"/>
    <w:rsid w:val="00D614D5"/>
    <w:rsid w:val="00D61B77"/>
    <w:rsid w:val="00D62E4B"/>
    <w:rsid w:val="00D6320D"/>
    <w:rsid w:val="00D63CD7"/>
    <w:rsid w:val="00D64FBC"/>
    <w:rsid w:val="00D65712"/>
    <w:rsid w:val="00D662C8"/>
    <w:rsid w:val="00D6656A"/>
    <w:rsid w:val="00D67B54"/>
    <w:rsid w:val="00D67C46"/>
    <w:rsid w:val="00D70020"/>
    <w:rsid w:val="00D70078"/>
    <w:rsid w:val="00D70AF7"/>
    <w:rsid w:val="00D70E40"/>
    <w:rsid w:val="00D71743"/>
    <w:rsid w:val="00D71F48"/>
    <w:rsid w:val="00D72F6F"/>
    <w:rsid w:val="00D758B7"/>
    <w:rsid w:val="00D761A7"/>
    <w:rsid w:val="00D7629E"/>
    <w:rsid w:val="00D76971"/>
    <w:rsid w:val="00D807DE"/>
    <w:rsid w:val="00D80A09"/>
    <w:rsid w:val="00D83837"/>
    <w:rsid w:val="00D8399C"/>
    <w:rsid w:val="00D8477B"/>
    <w:rsid w:val="00D84A49"/>
    <w:rsid w:val="00D84B17"/>
    <w:rsid w:val="00D850FE"/>
    <w:rsid w:val="00D863BB"/>
    <w:rsid w:val="00D87726"/>
    <w:rsid w:val="00D91766"/>
    <w:rsid w:val="00D92C20"/>
    <w:rsid w:val="00D95FB3"/>
    <w:rsid w:val="00D966A5"/>
    <w:rsid w:val="00D96E70"/>
    <w:rsid w:val="00D97AE8"/>
    <w:rsid w:val="00D97D1E"/>
    <w:rsid w:val="00DA1E65"/>
    <w:rsid w:val="00DA218E"/>
    <w:rsid w:val="00DA2CBD"/>
    <w:rsid w:val="00DA3164"/>
    <w:rsid w:val="00DA34C1"/>
    <w:rsid w:val="00DA612D"/>
    <w:rsid w:val="00DA7035"/>
    <w:rsid w:val="00DA763F"/>
    <w:rsid w:val="00DA7B76"/>
    <w:rsid w:val="00DB0110"/>
    <w:rsid w:val="00DB0B8B"/>
    <w:rsid w:val="00DB1D2B"/>
    <w:rsid w:val="00DB1D4C"/>
    <w:rsid w:val="00DB35A8"/>
    <w:rsid w:val="00DB36E7"/>
    <w:rsid w:val="00DB4BD5"/>
    <w:rsid w:val="00DB51A4"/>
    <w:rsid w:val="00DB645C"/>
    <w:rsid w:val="00DB665F"/>
    <w:rsid w:val="00DB6CB6"/>
    <w:rsid w:val="00DB7890"/>
    <w:rsid w:val="00DC02FD"/>
    <w:rsid w:val="00DC07E0"/>
    <w:rsid w:val="00DC0E5A"/>
    <w:rsid w:val="00DC159C"/>
    <w:rsid w:val="00DC1F6C"/>
    <w:rsid w:val="00DC3788"/>
    <w:rsid w:val="00DC3B03"/>
    <w:rsid w:val="00DC4433"/>
    <w:rsid w:val="00DC46D2"/>
    <w:rsid w:val="00DC5553"/>
    <w:rsid w:val="00DC6D50"/>
    <w:rsid w:val="00DC6E64"/>
    <w:rsid w:val="00DC7044"/>
    <w:rsid w:val="00DC7565"/>
    <w:rsid w:val="00DC7AB9"/>
    <w:rsid w:val="00DD059C"/>
    <w:rsid w:val="00DD0D8E"/>
    <w:rsid w:val="00DD0F16"/>
    <w:rsid w:val="00DD160D"/>
    <w:rsid w:val="00DD22CF"/>
    <w:rsid w:val="00DD3335"/>
    <w:rsid w:val="00DD37C1"/>
    <w:rsid w:val="00DD500B"/>
    <w:rsid w:val="00DD5024"/>
    <w:rsid w:val="00DD7B4F"/>
    <w:rsid w:val="00DD7E49"/>
    <w:rsid w:val="00DE2779"/>
    <w:rsid w:val="00DE27E7"/>
    <w:rsid w:val="00DE2D82"/>
    <w:rsid w:val="00DE35F4"/>
    <w:rsid w:val="00DE443A"/>
    <w:rsid w:val="00DE4DFE"/>
    <w:rsid w:val="00DE5319"/>
    <w:rsid w:val="00DE56D4"/>
    <w:rsid w:val="00DE63F2"/>
    <w:rsid w:val="00DE64B5"/>
    <w:rsid w:val="00DE6777"/>
    <w:rsid w:val="00DE69E7"/>
    <w:rsid w:val="00DE7969"/>
    <w:rsid w:val="00DF0292"/>
    <w:rsid w:val="00DF1B01"/>
    <w:rsid w:val="00DF2533"/>
    <w:rsid w:val="00DF2BAF"/>
    <w:rsid w:val="00DF36F3"/>
    <w:rsid w:val="00DF57EC"/>
    <w:rsid w:val="00DF7934"/>
    <w:rsid w:val="00E009F4"/>
    <w:rsid w:val="00E010A9"/>
    <w:rsid w:val="00E020E0"/>
    <w:rsid w:val="00E02E15"/>
    <w:rsid w:val="00E03228"/>
    <w:rsid w:val="00E05631"/>
    <w:rsid w:val="00E05D0F"/>
    <w:rsid w:val="00E07078"/>
    <w:rsid w:val="00E105F2"/>
    <w:rsid w:val="00E105FF"/>
    <w:rsid w:val="00E11296"/>
    <w:rsid w:val="00E11C61"/>
    <w:rsid w:val="00E11E18"/>
    <w:rsid w:val="00E12EE0"/>
    <w:rsid w:val="00E132CD"/>
    <w:rsid w:val="00E13A3C"/>
    <w:rsid w:val="00E13D84"/>
    <w:rsid w:val="00E13EE0"/>
    <w:rsid w:val="00E14435"/>
    <w:rsid w:val="00E14BC8"/>
    <w:rsid w:val="00E14E81"/>
    <w:rsid w:val="00E15076"/>
    <w:rsid w:val="00E15223"/>
    <w:rsid w:val="00E1650E"/>
    <w:rsid w:val="00E16548"/>
    <w:rsid w:val="00E1671D"/>
    <w:rsid w:val="00E1733F"/>
    <w:rsid w:val="00E20446"/>
    <w:rsid w:val="00E2090F"/>
    <w:rsid w:val="00E20C0D"/>
    <w:rsid w:val="00E21154"/>
    <w:rsid w:val="00E22F6E"/>
    <w:rsid w:val="00E23F11"/>
    <w:rsid w:val="00E25BF7"/>
    <w:rsid w:val="00E30B78"/>
    <w:rsid w:val="00E3224F"/>
    <w:rsid w:val="00E32A39"/>
    <w:rsid w:val="00E34070"/>
    <w:rsid w:val="00E36C12"/>
    <w:rsid w:val="00E37540"/>
    <w:rsid w:val="00E409A5"/>
    <w:rsid w:val="00E40E69"/>
    <w:rsid w:val="00E41068"/>
    <w:rsid w:val="00E41307"/>
    <w:rsid w:val="00E414E2"/>
    <w:rsid w:val="00E4197C"/>
    <w:rsid w:val="00E41CA6"/>
    <w:rsid w:val="00E42740"/>
    <w:rsid w:val="00E43FE1"/>
    <w:rsid w:val="00E447FE"/>
    <w:rsid w:val="00E455B5"/>
    <w:rsid w:val="00E46997"/>
    <w:rsid w:val="00E47043"/>
    <w:rsid w:val="00E472E1"/>
    <w:rsid w:val="00E47628"/>
    <w:rsid w:val="00E47F2E"/>
    <w:rsid w:val="00E501AB"/>
    <w:rsid w:val="00E5055F"/>
    <w:rsid w:val="00E5083E"/>
    <w:rsid w:val="00E50C52"/>
    <w:rsid w:val="00E522F4"/>
    <w:rsid w:val="00E5251B"/>
    <w:rsid w:val="00E549ED"/>
    <w:rsid w:val="00E55787"/>
    <w:rsid w:val="00E5589C"/>
    <w:rsid w:val="00E562BD"/>
    <w:rsid w:val="00E56C83"/>
    <w:rsid w:val="00E573F2"/>
    <w:rsid w:val="00E61855"/>
    <w:rsid w:val="00E62158"/>
    <w:rsid w:val="00E62B97"/>
    <w:rsid w:val="00E6329A"/>
    <w:rsid w:val="00E66C44"/>
    <w:rsid w:val="00E67085"/>
    <w:rsid w:val="00E711EA"/>
    <w:rsid w:val="00E71274"/>
    <w:rsid w:val="00E728EC"/>
    <w:rsid w:val="00E72910"/>
    <w:rsid w:val="00E72E18"/>
    <w:rsid w:val="00E74DD9"/>
    <w:rsid w:val="00E75724"/>
    <w:rsid w:val="00E758E8"/>
    <w:rsid w:val="00E768B3"/>
    <w:rsid w:val="00E76D7C"/>
    <w:rsid w:val="00E76FEB"/>
    <w:rsid w:val="00E80011"/>
    <w:rsid w:val="00E812A1"/>
    <w:rsid w:val="00E81870"/>
    <w:rsid w:val="00E81B49"/>
    <w:rsid w:val="00E82364"/>
    <w:rsid w:val="00E84501"/>
    <w:rsid w:val="00E8453A"/>
    <w:rsid w:val="00E852C8"/>
    <w:rsid w:val="00E87812"/>
    <w:rsid w:val="00E87A22"/>
    <w:rsid w:val="00E87B06"/>
    <w:rsid w:val="00E87C68"/>
    <w:rsid w:val="00E90AB2"/>
    <w:rsid w:val="00E91FF4"/>
    <w:rsid w:val="00E92089"/>
    <w:rsid w:val="00E92EDB"/>
    <w:rsid w:val="00E935A4"/>
    <w:rsid w:val="00E95321"/>
    <w:rsid w:val="00E95F89"/>
    <w:rsid w:val="00E9637A"/>
    <w:rsid w:val="00E969C6"/>
    <w:rsid w:val="00E96D23"/>
    <w:rsid w:val="00EA1FA0"/>
    <w:rsid w:val="00EA2F49"/>
    <w:rsid w:val="00EA4A3E"/>
    <w:rsid w:val="00EA4BB3"/>
    <w:rsid w:val="00EA5C5A"/>
    <w:rsid w:val="00EA784A"/>
    <w:rsid w:val="00EA7C67"/>
    <w:rsid w:val="00EB017C"/>
    <w:rsid w:val="00EB01A9"/>
    <w:rsid w:val="00EB14B8"/>
    <w:rsid w:val="00EB2BA9"/>
    <w:rsid w:val="00EB48FA"/>
    <w:rsid w:val="00EB4904"/>
    <w:rsid w:val="00EB67EA"/>
    <w:rsid w:val="00EB7174"/>
    <w:rsid w:val="00EC0815"/>
    <w:rsid w:val="00EC2B5C"/>
    <w:rsid w:val="00EC327E"/>
    <w:rsid w:val="00EC4F3E"/>
    <w:rsid w:val="00EC5090"/>
    <w:rsid w:val="00EC5138"/>
    <w:rsid w:val="00EC549C"/>
    <w:rsid w:val="00EC568D"/>
    <w:rsid w:val="00EC61E1"/>
    <w:rsid w:val="00EC7661"/>
    <w:rsid w:val="00EC7B79"/>
    <w:rsid w:val="00ED0415"/>
    <w:rsid w:val="00ED059A"/>
    <w:rsid w:val="00ED1C50"/>
    <w:rsid w:val="00ED1D53"/>
    <w:rsid w:val="00ED4D0A"/>
    <w:rsid w:val="00EE0EBC"/>
    <w:rsid w:val="00EE1973"/>
    <w:rsid w:val="00EE2696"/>
    <w:rsid w:val="00EE3950"/>
    <w:rsid w:val="00EE39DE"/>
    <w:rsid w:val="00EE75FD"/>
    <w:rsid w:val="00EF0555"/>
    <w:rsid w:val="00EF0A9D"/>
    <w:rsid w:val="00EF2182"/>
    <w:rsid w:val="00EF27DE"/>
    <w:rsid w:val="00EF298C"/>
    <w:rsid w:val="00EF2D9A"/>
    <w:rsid w:val="00EF3330"/>
    <w:rsid w:val="00EF339A"/>
    <w:rsid w:val="00EF342B"/>
    <w:rsid w:val="00EF4003"/>
    <w:rsid w:val="00EF42A0"/>
    <w:rsid w:val="00EF49FB"/>
    <w:rsid w:val="00EF61D0"/>
    <w:rsid w:val="00EF61FF"/>
    <w:rsid w:val="00EF6DFA"/>
    <w:rsid w:val="00EF7EA7"/>
    <w:rsid w:val="00F00F7F"/>
    <w:rsid w:val="00F01D09"/>
    <w:rsid w:val="00F022FF"/>
    <w:rsid w:val="00F02CA6"/>
    <w:rsid w:val="00F02F26"/>
    <w:rsid w:val="00F03053"/>
    <w:rsid w:val="00F03A88"/>
    <w:rsid w:val="00F03C6D"/>
    <w:rsid w:val="00F0472E"/>
    <w:rsid w:val="00F04B0A"/>
    <w:rsid w:val="00F05BC3"/>
    <w:rsid w:val="00F06941"/>
    <w:rsid w:val="00F06B31"/>
    <w:rsid w:val="00F0705D"/>
    <w:rsid w:val="00F11753"/>
    <w:rsid w:val="00F11D25"/>
    <w:rsid w:val="00F12100"/>
    <w:rsid w:val="00F12DAC"/>
    <w:rsid w:val="00F12F4D"/>
    <w:rsid w:val="00F133B2"/>
    <w:rsid w:val="00F13A1B"/>
    <w:rsid w:val="00F14100"/>
    <w:rsid w:val="00F1516F"/>
    <w:rsid w:val="00F161C2"/>
    <w:rsid w:val="00F21329"/>
    <w:rsid w:val="00F2143E"/>
    <w:rsid w:val="00F21BB5"/>
    <w:rsid w:val="00F21CB2"/>
    <w:rsid w:val="00F2275C"/>
    <w:rsid w:val="00F2361E"/>
    <w:rsid w:val="00F2392E"/>
    <w:rsid w:val="00F23EDE"/>
    <w:rsid w:val="00F243C7"/>
    <w:rsid w:val="00F24B92"/>
    <w:rsid w:val="00F2517B"/>
    <w:rsid w:val="00F27B14"/>
    <w:rsid w:val="00F27FB9"/>
    <w:rsid w:val="00F305A0"/>
    <w:rsid w:val="00F31A1E"/>
    <w:rsid w:val="00F32FB5"/>
    <w:rsid w:val="00F33762"/>
    <w:rsid w:val="00F33F48"/>
    <w:rsid w:val="00F34E55"/>
    <w:rsid w:val="00F35014"/>
    <w:rsid w:val="00F36946"/>
    <w:rsid w:val="00F36E26"/>
    <w:rsid w:val="00F36EF7"/>
    <w:rsid w:val="00F377B5"/>
    <w:rsid w:val="00F37900"/>
    <w:rsid w:val="00F422F7"/>
    <w:rsid w:val="00F423B3"/>
    <w:rsid w:val="00F4411A"/>
    <w:rsid w:val="00F45F76"/>
    <w:rsid w:val="00F46C87"/>
    <w:rsid w:val="00F47C4E"/>
    <w:rsid w:val="00F47CAA"/>
    <w:rsid w:val="00F47D5C"/>
    <w:rsid w:val="00F50A8B"/>
    <w:rsid w:val="00F51D13"/>
    <w:rsid w:val="00F52003"/>
    <w:rsid w:val="00F53351"/>
    <w:rsid w:val="00F5450A"/>
    <w:rsid w:val="00F55BE1"/>
    <w:rsid w:val="00F564F5"/>
    <w:rsid w:val="00F57392"/>
    <w:rsid w:val="00F57548"/>
    <w:rsid w:val="00F5759E"/>
    <w:rsid w:val="00F60439"/>
    <w:rsid w:val="00F60C33"/>
    <w:rsid w:val="00F61652"/>
    <w:rsid w:val="00F63C54"/>
    <w:rsid w:val="00F64028"/>
    <w:rsid w:val="00F64C42"/>
    <w:rsid w:val="00F64CC5"/>
    <w:rsid w:val="00F6536B"/>
    <w:rsid w:val="00F66DA9"/>
    <w:rsid w:val="00F67ADA"/>
    <w:rsid w:val="00F7006F"/>
    <w:rsid w:val="00F704A0"/>
    <w:rsid w:val="00F70B29"/>
    <w:rsid w:val="00F71588"/>
    <w:rsid w:val="00F72746"/>
    <w:rsid w:val="00F74A88"/>
    <w:rsid w:val="00F75EF9"/>
    <w:rsid w:val="00F76BF7"/>
    <w:rsid w:val="00F76FD4"/>
    <w:rsid w:val="00F77361"/>
    <w:rsid w:val="00F80AC4"/>
    <w:rsid w:val="00F82404"/>
    <w:rsid w:val="00F82C67"/>
    <w:rsid w:val="00F82EDA"/>
    <w:rsid w:val="00F83DE9"/>
    <w:rsid w:val="00F8419D"/>
    <w:rsid w:val="00F841CC"/>
    <w:rsid w:val="00F851FF"/>
    <w:rsid w:val="00F8629B"/>
    <w:rsid w:val="00F865CB"/>
    <w:rsid w:val="00F86D15"/>
    <w:rsid w:val="00F8757A"/>
    <w:rsid w:val="00F875D6"/>
    <w:rsid w:val="00F90585"/>
    <w:rsid w:val="00F90DC9"/>
    <w:rsid w:val="00F92AD8"/>
    <w:rsid w:val="00F95490"/>
    <w:rsid w:val="00F95C0E"/>
    <w:rsid w:val="00F95D41"/>
    <w:rsid w:val="00F96E43"/>
    <w:rsid w:val="00F97684"/>
    <w:rsid w:val="00F97E91"/>
    <w:rsid w:val="00FA0A0B"/>
    <w:rsid w:val="00FA1C07"/>
    <w:rsid w:val="00FA2B0F"/>
    <w:rsid w:val="00FA36BB"/>
    <w:rsid w:val="00FA3F50"/>
    <w:rsid w:val="00FA3FDA"/>
    <w:rsid w:val="00FA4171"/>
    <w:rsid w:val="00FA45FA"/>
    <w:rsid w:val="00FA53E0"/>
    <w:rsid w:val="00FA5526"/>
    <w:rsid w:val="00FA62E3"/>
    <w:rsid w:val="00FA7EA7"/>
    <w:rsid w:val="00FB1DAE"/>
    <w:rsid w:val="00FB2171"/>
    <w:rsid w:val="00FB37CF"/>
    <w:rsid w:val="00FB40A3"/>
    <w:rsid w:val="00FB4958"/>
    <w:rsid w:val="00FB5727"/>
    <w:rsid w:val="00FB62E0"/>
    <w:rsid w:val="00FB7591"/>
    <w:rsid w:val="00FC01B1"/>
    <w:rsid w:val="00FC026A"/>
    <w:rsid w:val="00FC06A4"/>
    <w:rsid w:val="00FC1C05"/>
    <w:rsid w:val="00FC28FD"/>
    <w:rsid w:val="00FC2FAC"/>
    <w:rsid w:val="00FC2FB3"/>
    <w:rsid w:val="00FC3256"/>
    <w:rsid w:val="00FC3570"/>
    <w:rsid w:val="00FC4156"/>
    <w:rsid w:val="00FC4902"/>
    <w:rsid w:val="00FC4A25"/>
    <w:rsid w:val="00FC6B1D"/>
    <w:rsid w:val="00FD032F"/>
    <w:rsid w:val="00FD1533"/>
    <w:rsid w:val="00FD38B0"/>
    <w:rsid w:val="00FD3B3E"/>
    <w:rsid w:val="00FD3FB3"/>
    <w:rsid w:val="00FD4090"/>
    <w:rsid w:val="00FD40D3"/>
    <w:rsid w:val="00FD4F54"/>
    <w:rsid w:val="00FD6B52"/>
    <w:rsid w:val="00FD7606"/>
    <w:rsid w:val="00FD7ADD"/>
    <w:rsid w:val="00FE0F1A"/>
    <w:rsid w:val="00FE18CD"/>
    <w:rsid w:val="00FE19C9"/>
    <w:rsid w:val="00FE33DD"/>
    <w:rsid w:val="00FE4176"/>
    <w:rsid w:val="00FE7B82"/>
    <w:rsid w:val="00FF01AD"/>
    <w:rsid w:val="00FF0E31"/>
    <w:rsid w:val="00FF1FD7"/>
    <w:rsid w:val="00FF2337"/>
    <w:rsid w:val="00FF23D4"/>
    <w:rsid w:val="00FF28CA"/>
    <w:rsid w:val="00FF45F7"/>
    <w:rsid w:val="00FF47F7"/>
    <w:rsid w:val="00FF5925"/>
    <w:rsid w:val="00FF6CEF"/>
    <w:rsid w:val="02B72ACA"/>
    <w:rsid w:val="035B3553"/>
    <w:rsid w:val="04ED166B"/>
    <w:rsid w:val="07342E07"/>
    <w:rsid w:val="15CC41FF"/>
    <w:rsid w:val="18EE45BB"/>
    <w:rsid w:val="1F1E5829"/>
    <w:rsid w:val="1FAF2260"/>
    <w:rsid w:val="205B4C1E"/>
    <w:rsid w:val="233C46CB"/>
    <w:rsid w:val="2C196F4E"/>
    <w:rsid w:val="2F5D3029"/>
    <w:rsid w:val="31BA6200"/>
    <w:rsid w:val="33D91B8D"/>
    <w:rsid w:val="3A907B37"/>
    <w:rsid w:val="3CC62F00"/>
    <w:rsid w:val="3E79784D"/>
    <w:rsid w:val="44CC3934"/>
    <w:rsid w:val="4DEE3493"/>
    <w:rsid w:val="4E70190E"/>
    <w:rsid w:val="538639BA"/>
    <w:rsid w:val="54F8089D"/>
    <w:rsid w:val="58013F40"/>
    <w:rsid w:val="59EC0926"/>
    <w:rsid w:val="5D3B5A52"/>
    <w:rsid w:val="5D562783"/>
    <w:rsid w:val="5FB7379D"/>
    <w:rsid w:val="614309DA"/>
    <w:rsid w:val="6C877E3B"/>
    <w:rsid w:val="6C9B5C57"/>
    <w:rsid w:val="6C9E7CFF"/>
    <w:rsid w:val="70CB08AA"/>
    <w:rsid w:val="76FE567B"/>
    <w:rsid w:val="788112FE"/>
    <w:rsid w:val="79CA78E4"/>
    <w:rsid w:val="7B31162C"/>
    <w:rsid w:val="7B4263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1" w:defQFormat="0" w:count="267">
    <w:lsdException w:name="Normal" w:unhideWhenUsed="0" w:qFormat="1"/>
    <w:lsdException w:name="heading 1" w:unhideWhenUsed="0" w:qFormat="1"/>
    <w:lsdException w:name="heading 2" w:unhideWhenUsed="0" w:qFormat="1"/>
    <w:lsdException w:name="heading 3" w:unhideWhenUsed="0" w:qFormat="1"/>
    <w:lsdException w:name="heading 4" w:unhideWhenUsed="0" w:qFormat="1"/>
    <w:lsdException w:name="heading 5" w:unhideWhenUsed="0" w:qFormat="1"/>
    <w:lsdException w:name="heading 6" w:unhideWhenUsed="0" w:qFormat="1"/>
    <w:lsdException w:name="heading 7" w:qFormat="1"/>
    <w:lsdException w:name="heading 8" w:qFormat="1"/>
    <w:lsdException w:name="heading 9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semiHidden="1"/>
    <w:lsdException w:name="toc 2" w:semiHidden="1"/>
    <w:lsdException w:name="toc 3" w:semiHidden="1"/>
    <w:lsdException w:name="toc 4" w:semiHidden="1"/>
    <w:lsdException w:name="toc 5" w:semiHidden="1" w:qFormat="1"/>
    <w:lsdException w:name="toc 6" w:semiHidden="1"/>
    <w:lsdException w:name="toc 7" w:semiHidden="1"/>
    <w:lsdException w:name="toc 8" w:semiHidden="1"/>
    <w:lsdException w:name="toc 9" w:semiHidden="1"/>
    <w:lsdException w:name="footnote text" w:semiHidden="1"/>
    <w:lsdException w:name="annotation text" w:semiHidden="1"/>
    <w:lsdException w:name="header" w:qFormat="1"/>
    <w:lsdException w:name="index heading" w:semiHidden="1"/>
    <w:lsdException w:name="caption" w:semiHidden="1" w:qFormat="1"/>
    <w:lsdException w:name="table of figures" w:semiHidden="1"/>
    <w:lsdException w:name="envelope address" w:semiHidden="1"/>
    <w:lsdException w:name="envelope return" w:semiHidden="1"/>
    <w:lsdException w:name="footnote reference" w:semiHidden="1"/>
    <w:lsdException w:name="annotation reference" w:semiHidden="1"/>
    <w:lsdException w:name="line number" w:semiHidden="1"/>
    <w:lsdException w:name="page number" w:qFormat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semiHidden="1"/>
    <w:lsdException w:name="List Number" w:unhideWhenUsed="0"/>
    <w:lsdException w:name="List 2" w:semiHidden="1"/>
    <w:lsdException w:name="List 3" w:semiHidden="1"/>
    <w:lsdException w:name="List 4" w:unhideWhenUsed="0"/>
    <w:lsdException w:name="List 5" w:unhideWhenUsed="0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/>
    <w:lsdException w:name="List Number 3" w:semiHidden="1"/>
    <w:lsdException w:name="List Number 4" w:semiHidden="1"/>
    <w:lsdException w:name="List Number 5" w:semiHidden="1"/>
    <w:lsdException w:name="Title" w:unhideWhenUsed="0" w:qFormat="1"/>
    <w:lsdException w:name="Closing" w:semiHidden="1"/>
    <w:lsdException w:name="Signature" w:semiHidden="1"/>
    <w:lsdException w:name="Default Paragraph Font" w:semiHidden="1" w:uiPriority="1"/>
    <w:lsdException w:name="Body Text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unhideWhenUsed="0" w:qFormat="1"/>
    <w:lsdException w:name="Salutation" w:unhideWhenUsed="0"/>
    <w:lsdException w:name="Date" w:unhideWhenUsed="0"/>
    <w:lsdException w:name="Body Text First Indent" w:unhideWhenUsed="0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qFormat="1"/>
    <w:lsdException w:name="FollowedHyperlink" w:semiHidden="1"/>
    <w:lsdException w:name="Strong" w:unhideWhenUsed="0" w:qFormat="1"/>
    <w:lsdException w:name="Emphasis" w:unhideWhenUsed="0" w:qFormat="1"/>
    <w:lsdException w:name="Document Map" w:semiHidden="1"/>
    <w:lsdException w:name="Plain Text" w:semiHidden="1"/>
    <w:lsdException w:name="E-mail Signature" w:semiHidden="1"/>
    <w:lsdException w:name="HTML Top of Form" w:semiHidden="1" w:uiPriority="99"/>
    <w:lsdException w:name="HTML Bottom of Form" w:semiHidden="1" w:uiPriority="99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/>
    <w:lsdException w:name="HTML Preformatted" w:semiHidden="1"/>
    <w:lsdException w:name="HTML Sample" w:semiHidden="1"/>
    <w:lsdException w:name="HTML Typewriter" w:semiHidden="1"/>
    <w:lsdException w:name="HTML Variable" w:semiHidden="1"/>
    <w:lsdException w:name="Normal Table" w:semiHidden="1" w:uiPriority="99"/>
    <w:lsdException w:name="annotation subject" w:semiHidden="1"/>
    <w:lsdException w:name="No List" w:semiHidden="1" w:uiPriority="99"/>
    <w:lsdException w:name="Outline List 1" w:semiHidden="1" w:uiPriority="99"/>
    <w:lsdException w:name="Outline List 2" w:semiHidden="1" w:uiPriority="99"/>
    <w:lsdException w:name="Outline List 3" w:semiHidden="1" w:uiPriority="99"/>
    <w:lsdException w:name="Table Simple 1" w:semiHidden="1"/>
    <w:lsdException w:name="Table Simple 2" w:semiHidden="1"/>
    <w:lsdException w:name="Table Simple 3" w:semiHidden="1"/>
    <w:lsdException w:name="Table Classic 1" w:semiHidden="1"/>
    <w:lsdException w:name="Table Classic 2" w:semiHidden="1"/>
    <w:lsdException w:name="Table Classic 3" w:semiHidden="1"/>
    <w:lsdException w:name="Table Classic 4" w:semiHidden="1"/>
    <w:lsdException w:name="Table Colorful 1" w:semiHidden="1"/>
    <w:lsdException w:name="Table Colorful 2" w:semiHidden="1"/>
    <w:lsdException w:name="Table Colorful 3" w:semiHidden="1"/>
    <w:lsdException w:name="Table Columns 1" w:semiHidden="1"/>
    <w:lsdException w:name="Table Columns 2" w:semiHidden="1"/>
    <w:lsdException w:name="Table Columns 3" w:semiHidden="1"/>
    <w:lsdException w:name="Table Columns 4" w:semiHidden="1"/>
    <w:lsdException w:name="Table Columns 5" w:semiHidden="1"/>
    <w:lsdException w:name="Table Grid 1" w:semiHidden="1"/>
    <w:lsdException w:name="Table Grid 2" w:semiHidden="1"/>
    <w:lsdException w:name="Table Grid 3" w:semiHidden="1"/>
    <w:lsdException w:name="Table Grid 4" w:semiHidden="1"/>
    <w:lsdException w:name="Table Grid 5" w:semiHidden="1"/>
    <w:lsdException w:name="Table Grid 6" w:semiHidden="1"/>
    <w:lsdException w:name="Table Grid 7" w:semiHidden="1"/>
    <w:lsdException w:name="Table Grid 8" w:semiHidden="1"/>
    <w:lsdException w:name="Table List 1" w:semiHidden="1"/>
    <w:lsdException w:name="Table List 2" w:semiHidden="1"/>
    <w:lsdException w:name="Table List 3" w:semiHidden="1"/>
    <w:lsdException w:name="Table List 4" w:semiHidden="1"/>
    <w:lsdException w:name="Table List 5" w:semiHidden="1"/>
    <w:lsdException w:name="Table List 6" w:semiHidden="1"/>
    <w:lsdException w:name="Table List 7" w:semiHidden="1"/>
    <w:lsdException w:name="Table List 8" w:semiHidden="1"/>
    <w:lsdException w:name="Table 3D effects 1" w:semiHidden="1"/>
    <w:lsdException w:name="Table 3D effects 2" w:semiHidden="1"/>
    <w:lsdException w:name="Table 3D effects 3" w:semiHidden="1"/>
    <w:lsdException w:name="Table Contemporary" w:semiHidden="1"/>
    <w:lsdException w:name="Table Elegant" w:semiHidden="1"/>
    <w:lsdException w:name="Table Professional" w:semiHidden="1"/>
    <w:lsdException w:name="Table Subtle 1" w:semiHidden="1"/>
    <w:lsdException w:name="Table Subtle 2" w:semiHidden="1"/>
    <w:lsdException w:name="Table Web 1" w:semiHidden="1"/>
    <w:lsdException w:name="Table Web 2" w:semiHidden="1"/>
    <w:lsdException w:name="Table Web 3" w:semiHidden="1"/>
    <w:lsdException w:name="Balloon Text" w:qFormat="1"/>
    <w:lsdException w:name="Table Grid" w:uiPriority="59" w:unhideWhenUsed="0" w:qFormat="1"/>
    <w:lsdException w:name="Table Theme" w:semiHidden="1"/>
    <w:lsdException w:name="Placeholder Text" w:semiHidden="1" w:uiPriority="99" w:unhideWhenUsed="0"/>
    <w:lsdException w:name="No Spacing" w:uiPriority="99" w:unhideWhenUsed="0"/>
    <w:lsdException w:name="Light Shading" w:uiPriority="60" w:unhideWhenUsed="0"/>
    <w:lsdException w:name="Light List" w:uiPriority="61" w:unhideWhenUsed="0"/>
    <w:lsdException w:name="Light Grid" w:uiPriority="62" w:unhideWhenUsed="0"/>
    <w:lsdException w:name="Medium Shading 1" w:uiPriority="63" w:unhideWhenUsed="0"/>
    <w:lsdException w:name="Medium Shading 2" w:uiPriority="64" w:unhideWhenUsed="0"/>
    <w:lsdException w:name="Medium List 1" w:uiPriority="65" w:unhideWhenUsed="0"/>
    <w:lsdException w:name="Medium List 2" w:uiPriority="66" w:unhideWhenUsed="0"/>
    <w:lsdException w:name="Medium Grid 1" w:uiPriority="67" w:unhideWhenUsed="0"/>
    <w:lsdException w:name="Medium Grid 2" w:uiPriority="68" w:unhideWhenUsed="0"/>
    <w:lsdException w:name="Medium Grid 3" w:uiPriority="69" w:unhideWhenUsed="0"/>
    <w:lsdException w:name="Dark List" w:uiPriority="70" w:unhideWhenUsed="0"/>
    <w:lsdException w:name="Colorful Shading" w:uiPriority="71" w:unhideWhenUsed="0"/>
    <w:lsdException w:name="Colorful List" w:uiPriority="72" w:unhideWhenUsed="0"/>
    <w:lsdException w:name="Colorful Grid" w:uiPriority="73" w:unhideWhenUsed="0"/>
    <w:lsdException w:name="Light Shading Accent 1" w:uiPriority="60" w:unhideWhenUsed="0"/>
    <w:lsdException w:name="Light List Accent 1" w:uiPriority="61" w:unhideWhenUsed="0"/>
    <w:lsdException w:name="Light Grid Accent 1" w:uiPriority="62" w:unhideWhenUsed="0"/>
    <w:lsdException w:name="Medium Shading 1 Accent 1" w:uiPriority="63" w:unhideWhenUsed="0"/>
    <w:lsdException w:name="Medium Shading 2 Accent 1" w:uiPriority="64" w:unhideWhenUsed="0"/>
    <w:lsdException w:name="Medium List 1 Accent 1" w:uiPriority="65" w:unhideWhenUsed="0"/>
    <w:lsdException w:name="Revision" w:semiHidden="1" w:uiPriority="99" w:unhideWhenUsed="0"/>
    <w:lsdException w:name="List Paragraph" w:uiPriority="34" w:unhideWhenUsed="0" w:qFormat="1"/>
    <w:lsdException w:name="Quote" w:uiPriority="99" w:unhideWhenUsed="0"/>
    <w:lsdException w:name="Intense Quote" w:uiPriority="99" w:unhideWhenUsed="0"/>
    <w:lsdException w:name="Medium List 2 Accent 1" w:uiPriority="66" w:unhideWhenUsed="0"/>
    <w:lsdException w:name="Medium Grid 1 Accent 1" w:uiPriority="67" w:unhideWhenUsed="0"/>
    <w:lsdException w:name="Medium Grid 2 Accent 1" w:uiPriority="68" w:unhideWhenUsed="0"/>
    <w:lsdException w:name="Medium Grid 3 Accent 1" w:uiPriority="69" w:unhideWhenUsed="0"/>
    <w:lsdException w:name="Dark List Accent 1" w:uiPriority="70" w:unhideWhenUsed="0"/>
    <w:lsdException w:name="Colorful Shading Accent 1" w:uiPriority="71" w:unhideWhenUsed="0"/>
    <w:lsdException w:name="Colorful List Accent 1" w:uiPriority="72" w:unhideWhenUsed="0"/>
    <w:lsdException w:name="Colorful Grid Accent 1" w:uiPriority="73" w:unhideWhenUsed="0"/>
    <w:lsdException w:name="Light Shading Accent 2" w:uiPriority="60" w:unhideWhenUsed="0"/>
    <w:lsdException w:name="Light List Accent 2" w:uiPriority="61" w:unhideWhenUsed="0"/>
    <w:lsdException w:name="Light Grid Accent 2" w:uiPriority="62" w:unhideWhenUsed="0"/>
    <w:lsdException w:name="Medium Shading 1 Accent 2" w:uiPriority="63" w:unhideWhenUsed="0"/>
    <w:lsdException w:name="Medium Shading 2 Accent 2" w:uiPriority="64" w:unhideWhenUsed="0"/>
    <w:lsdException w:name="Medium List 1 Accent 2" w:uiPriority="65" w:unhideWhenUsed="0"/>
    <w:lsdException w:name="Medium List 2 Accent 2" w:uiPriority="66" w:unhideWhenUsed="0"/>
    <w:lsdException w:name="Medium Grid 1 Accent 2" w:uiPriority="67" w:unhideWhenUsed="0"/>
    <w:lsdException w:name="Medium Grid 2 Accent 2" w:uiPriority="68" w:unhideWhenUsed="0"/>
    <w:lsdException w:name="Medium Grid 3 Accent 2" w:uiPriority="69" w:unhideWhenUsed="0"/>
    <w:lsdException w:name="Dark List Accent 2" w:uiPriority="70" w:unhideWhenUsed="0"/>
    <w:lsdException w:name="Colorful Shading Accent 2" w:uiPriority="71" w:unhideWhenUsed="0"/>
    <w:lsdException w:name="Colorful List Accent 2" w:uiPriority="72" w:unhideWhenUsed="0"/>
    <w:lsdException w:name="Colorful Grid Accent 2" w:uiPriority="73" w:unhideWhenUsed="0"/>
    <w:lsdException w:name="Light Shading Accent 3" w:uiPriority="60" w:unhideWhenUsed="0"/>
    <w:lsdException w:name="Light List Accent 3" w:uiPriority="61" w:unhideWhenUsed="0"/>
    <w:lsdException w:name="Light Grid Accent 3" w:uiPriority="62" w:unhideWhenUsed="0"/>
    <w:lsdException w:name="Medium Shading 1 Accent 3" w:uiPriority="63" w:unhideWhenUsed="0"/>
    <w:lsdException w:name="Medium Shading 2 Accent 3" w:uiPriority="64" w:unhideWhenUsed="0"/>
    <w:lsdException w:name="Medium List 1 Accent 3" w:uiPriority="65" w:unhideWhenUsed="0"/>
    <w:lsdException w:name="Medium List 2 Accent 3" w:uiPriority="66" w:unhideWhenUsed="0"/>
    <w:lsdException w:name="Medium Grid 1 Accent 3" w:uiPriority="67" w:unhideWhenUsed="0"/>
    <w:lsdException w:name="Medium Grid 2 Accent 3" w:uiPriority="68" w:unhideWhenUsed="0"/>
    <w:lsdException w:name="Medium Grid 3 Accent 3" w:uiPriority="69" w:unhideWhenUsed="0"/>
    <w:lsdException w:name="Dark List Accent 3" w:uiPriority="70" w:unhideWhenUsed="0"/>
    <w:lsdException w:name="Colorful Shading Accent 3" w:uiPriority="71" w:unhideWhenUsed="0"/>
    <w:lsdException w:name="Colorful List Accent 3" w:uiPriority="72" w:unhideWhenUsed="0"/>
    <w:lsdException w:name="Colorful Grid Accent 3" w:uiPriority="73" w:unhideWhenUsed="0"/>
    <w:lsdException w:name="Light Shading Accent 4" w:uiPriority="60" w:unhideWhenUsed="0"/>
    <w:lsdException w:name="Light List Accent 4" w:uiPriority="61" w:unhideWhenUsed="0"/>
    <w:lsdException w:name="Light Grid Accent 4" w:uiPriority="62" w:unhideWhenUsed="0"/>
    <w:lsdException w:name="Medium Shading 1 Accent 4" w:uiPriority="63" w:unhideWhenUsed="0"/>
    <w:lsdException w:name="Medium Shading 2 Accent 4" w:uiPriority="64" w:unhideWhenUsed="0"/>
    <w:lsdException w:name="Medium List 1 Accent 4" w:uiPriority="65" w:unhideWhenUsed="0"/>
    <w:lsdException w:name="Medium List 2 Accent 4" w:uiPriority="66" w:unhideWhenUsed="0"/>
    <w:lsdException w:name="Medium Grid 1 Accent 4" w:uiPriority="67" w:unhideWhenUsed="0"/>
    <w:lsdException w:name="Medium Grid 2 Accent 4" w:uiPriority="68" w:unhideWhenUsed="0"/>
    <w:lsdException w:name="Medium Grid 3 Accent 4" w:uiPriority="69" w:unhideWhenUsed="0"/>
    <w:lsdException w:name="Dark List Accent 4" w:uiPriority="70" w:unhideWhenUsed="0"/>
    <w:lsdException w:name="Colorful Shading Accent 4" w:uiPriority="71" w:unhideWhenUsed="0"/>
    <w:lsdException w:name="Colorful List Accent 4" w:uiPriority="72" w:unhideWhenUsed="0"/>
    <w:lsdException w:name="Colorful Grid Accent 4" w:uiPriority="73" w:unhideWhenUsed="0"/>
    <w:lsdException w:name="Light Shading Accent 5" w:uiPriority="60" w:unhideWhenUsed="0"/>
    <w:lsdException w:name="Light List Accent 5" w:uiPriority="61" w:unhideWhenUsed="0"/>
    <w:lsdException w:name="Light Grid Accent 5" w:uiPriority="62" w:unhideWhenUsed="0"/>
    <w:lsdException w:name="Medium Shading 1 Accent 5" w:uiPriority="63" w:unhideWhenUsed="0"/>
    <w:lsdException w:name="Medium Shading 2 Accent 5" w:uiPriority="64" w:unhideWhenUsed="0"/>
    <w:lsdException w:name="Medium List 1 Accent 5" w:uiPriority="65" w:unhideWhenUsed="0"/>
    <w:lsdException w:name="Medium List 2 Accent 5" w:uiPriority="66" w:unhideWhenUsed="0"/>
    <w:lsdException w:name="Medium Grid 1 Accent 5" w:uiPriority="67" w:unhideWhenUsed="0"/>
    <w:lsdException w:name="Medium Grid 2 Accent 5" w:uiPriority="68" w:unhideWhenUsed="0"/>
    <w:lsdException w:name="Medium Grid 3 Accent 5" w:uiPriority="69" w:unhideWhenUsed="0"/>
    <w:lsdException w:name="Dark List Accent 5" w:uiPriority="70" w:unhideWhenUsed="0"/>
    <w:lsdException w:name="Colorful Shading Accent 5" w:uiPriority="71" w:unhideWhenUsed="0"/>
    <w:lsdException w:name="Colorful List Accent 5" w:uiPriority="72" w:unhideWhenUsed="0"/>
    <w:lsdException w:name="Colorful Grid Accent 5" w:uiPriority="73" w:unhideWhenUsed="0"/>
    <w:lsdException w:name="Light Shading Accent 6" w:uiPriority="60" w:unhideWhenUsed="0"/>
    <w:lsdException w:name="Light List Accent 6" w:uiPriority="61" w:unhideWhenUsed="0"/>
    <w:lsdException w:name="Light Grid Accent 6" w:uiPriority="62" w:unhideWhenUsed="0"/>
    <w:lsdException w:name="Medium Shading 1 Accent 6" w:uiPriority="63" w:unhideWhenUsed="0"/>
    <w:lsdException w:name="Medium Shading 2 Accent 6" w:uiPriority="64" w:unhideWhenUsed="0"/>
    <w:lsdException w:name="Medium List 1 Accent 6" w:uiPriority="65" w:unhideWhenUsed="0"/>
    <w:lsdException w:name="Medium List 2 Accent 6" w:uiPriority="66" w:unhideWhenUsed="0"/>
    <w:lsdException w:name="Medium Grid 1 Accent 6" w:uiPriority="67" w:unhideWhenUsed="0"/>
    <w:lsdException w:name="Medium Grid 2 Accent 6" w:uiPriority="68" w:unhideWhenUsed="0"/>
    <w:lsdException w:name="Medium Grid 3 Accent 6" w:uiPriority="69" w:unhideWhenUsed="0"/>
    <w:lsdException w:name="Dark List Accent 6" w:uiPriority="70" w:unhideWhenUsed="0"/>
    <w:lsdException w:name="Colorful Shading Accent 6" w:uiPriority="71" w:unhideWhenUsed="0"/>
    <w:lsdException w:name="Colorful List Accent 6" w:uiPriority="72" w:unhideWhenUsed="0"/>
    <w:lsdException w:name="Colorful Grid Accent 6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semiHidden="1" w:uiPriority="37"/>
    <w:lsdException w:name="TOC Heading" w:semiHidden="1" w:uiPriority="39" w:qFormat="1"/>
  </w:latentStyles>
  <w:style w:type="paragraph" w:default="1" w:styleId="a">
    <w:name w:val="Normal"/>
    <w:qFormat/>
    <w:rsid w:val="00962318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1">
    <w:name w:val="heading 1"/>
    <w:basedOn w:val="a"/>
    <w:next w:val="a"/>
    <w:qFormat/>
    <w:rsid w:val="004D7C3A"/>
    <w:pPr>
      <w:widowControl/>
      <w:numPr>
        <w:numId w:val="1"/>
      </w:numPr>
      <w:spacing w:line="360" w:lineRule="auto"/>
      <w:outlineLvl w:val="0"/>
    </w:pPr>
    <w:rPr>
      <w:rFonts w:ascii="Times New Roman" w:eastAsia="黑体" w:hAnsi="Times New Roman" w:cs="Times New Roman"/>
      <w:b/>
      <w:bCs/>
      <w:sz w:val="36"/>
      <w:szCs w:val="44"/>
    </w:rPr>
  </w:style>
  <w:style w:type="paragraph" w:styleId="2">
    <w:name w:val="heading 2"/>
    <w:basedOn w:val="a"/>
    <w:next w:val="a"/>
    <w:qFormat/>
    <w:rsid w:val="004D7C3A"/>
    <w:pPr>
      <w:widowControl/>
      <w:numPr>
        <w:ilvl w:val="1"/>
        <w:numId w:val="1"/>
      </w:numPr>
      <w:spacing w:line="360" w:lineRule="auto"/>
      <w:ind w:left="578" w:hanging="578"/>
      <w:outlineLvl w:val="1"/>
    </w:pPr>
    <w:rPr>
      <w:rFonts w:ascii="Arial" w:eastAsia="黑体" w:hAnsi="Arial" w:cs="Times New Roman"/>
      <w:b/>
      <w:bCs/>
      <w:sz w:val="32"/>
      <w:szCs w:val="32"/>
    </w:rPr>
  </w:style>
  <w:style w:type="paragraph" w:styleId="3">
    <w:name w:val="heading 3"/>
    <w:basedOn w:val="a"/>
    <w:next w:val="a0"/>
    <w:qFormat/>
    <w:rsid w:val="004D7C3A"/>
    <w:pPr>
      <w:keepNext/>
      <w:keepLines/>
      <w:numPr>
        <w:ilvl w:val="2"/>
        <w:numId w:val="1"/>
      </w:numPr>
      <w:spacing w:line="360" w:lineRule="auto"/>
      <w:outlineLvl w:val="2"/>
    </w:pPr>
    <w:rPr>
      <w:rFonts w:ascii="Times New Roman" w:eastAsia="黑体" w:hAnsi="Times New Roman" w:cs="Times New Roman"/>
      <w:b/>
      <w:sz w:val="30"/>
      <w:szCs w:val="20"/>
    </w:rPr>
  </w:style>
  <w:style w:type="paragraph" w:styleId="4">
    <w:name w:val="heading 4"/>
    <w:basedOn w:val="a"/>
    <w:next w:val="a"/>
    <w:qFormat/>
    <w:rsid w:val="004D7C3A"/>
    <w:pPr>
      <w:keepNext/>
      <w:keepLines/>
      <w:numPr>
        <w:ilvl w:val="3"/>
        <w:numId w:val="1"/>
      </w:numPr>
      <w:spacing w:line="360" w:lineRule="auto"/>
      <w:ind w:left="862" w:hanging="862"/>
      <w:outlineLvl w:val="3"/>
    </w:pPr>
    <w:rPr>
      <w:rFonts w:ascii="Arial" w:eastAsia="黑体" w:hAnsi="Arial" w:cs="Times New Roman"/>
      <w:b/>
      <w:bCs/>
      <w:sz w:val="28"/>
      <w:szCs w:val="28"/>
    </w:rPr>
  </w:style>
  <w:style w:type="paragraph" w:styleId="5">
    <w:name w:val="heading 5"/>
    <w:basedOn w:val="a"/>
    <w:next w:val="a"/>
    <w:qFormat/>
    <w:rsid w:val="004D7C3A"/>
    <w:pPr>
      <w:keepNext/>
      <w:keepLines/>
      <w:numPr>
        <w:ilvl w:val="4"/>
        <w:numId w:val="1"/>
      </w:numPr>
      <w:spacing w:line="360" w:lineRule="auto"/>
      <w:ind w:left="1009" w:hanging="1009"/>
      <w:outlineLvl w:val="4"/>
    </w:pPr>
    <w:rPr>
      <w:rFonts w:ascii="Times New Roman" w:eastAsia="黑体" w:hAnsi="Times New Roman" w:cs="Times New Roman"/>
      <w:b/>
      <w:bCs/>
      <w:sz w:val="24"/>
      <w:szCs w:val="28"/>
    </w:rPr>
  </w:style>
  <w:style w:type="paragraph" w:styleId="6">
    <w:name w:val="heading 6"/>
    <w:basedOn w:val="a"/>
    <w:next w:val="a"/>
    <w:qFormat/>
    <w:rsid w:val="004D7C3A"/>
    <w:pPr>
      <w:keepNext/>
      <w:keepLines/>
      <w:numPr>
        <w:ilvl w:val="5"/>
        <w:numId w:val="1"/>
      </w:numPr>
      <w:spacing w:before="240" w:after="64" w:line="320" w:lineRule="auto"/>
      <w:outlineLvl w:val="5"/>
    </w:pPr>
    <w:rPr>
      <w:rFonts w:ascii="Arial" w:eastAsia="黑体" w:hAnsi="Arial" w:cs="Times New Roman"/>
      <w:b/>
      <w:bCs/>
      <w:sz w:val="24"/>
      <w:szCs w:val="24"/>
    </w:rPr>
  </w:style>
  <w:style w:type="paragraph" w:styleId="7">
    <w:name w:val="heading 7"/>
    <w:basedOn w:val="a"/>
    <w:next w:val="a"/>
    <w:qFormat/>
    <w:rsid w:val="004D7C3A"/>
    <w:pPr>
      <w:keepNext/>
      <w:keepLines/>
      <w:numPr>
        <w:ilvl w:val="6"/>
        <w:numId w:val="1"/>
      </w:numPr>
      <w:spacing w:before="240" w:after="64" w:line="320" w:lineRule="auto"/>
      <w:outlineLvl w:val="6"/>
    </w:pPr>
    <w:rPr>
      <w:rFonts w:ascii="Times New Roman" w:eastAsia="宋体" w:hAnsi="Times New Roman" w:cs="Times New Roman"/>
      <w:b/>
      <w:bCs/>
      <w:sz w:val="24"/>
      <w:szCs w:val="24"/>
    </w:rPr>
  </w:style>
  <w:style w:type="paragraph" w:styleId="8">
    <w:name w:val="heading 8"/>
    <w:basedOn w:val="a"/>
    <w:next w:val="a"/>
    <w:qFormat/>
    <w:rsid w:val="004D7C3A"/>
    <w:pPr>
      <w:keepNext/>
      <w:keepLines/>
      <w:numPr>
        <w:ilvl w:val="7"/>
        <w:numId w:val="1"/>
      </w:numPr>
      <w:spacing w:before="240" w:after="64" w:line="320" w:lineRule="auto"/>
      <w:outlineLvl w:val="7"/>
    </w:pPr>
    <w:rPr>
      <w:rFonts w:ascii="Arial" w:eastAsia="黑体" w:hAnsi="Arial" w:cs="Times New Roman"/>
      <w:sz w:val="24"/>
      <w:szCs w:val="24"/>
    </w:rPr>
  </w:style>
  <w:style w:type="paragraph" w:styleId="9">
    <w:name w:val="heading 9"/>
    <w:basedOn w:val="a"/>
    <w:next w:val="a"/>
    <w:qFormat/>
    <w:rsid w:val="004D7C3A"/>
    <w:pPr>
      <w:keepNext/>
      <w:keepLines/>
      <w:numPr>
        <w:ilvl w:val="8"/>
        <w:numId w:val="1"/>
      </w:numPr>
      <w:spacing w:before="240" w:after="64" w:line="320" w:lineRule="auto"/>
      <w:outlineLvl w:val="8"/>
    </w:pPr>
    <w:rPr>
      <w:rFonts w:ascii="Arial" w:eastAsia="黑体" w:hAnsi="Arial" w:cs="Times New Roman"/>
      <w:sz w:val="24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rsid w:val="004D7C3A"/>
    <w:pPr>
      <w:spacing w:line="360" w:lineRule="auto"/>
      <w:ind w:firstLine="420"/>
    </w:pPr>
    <w:rPr>
      <w:rFonts w:ascii="Times New Roman" w:eastAsia="宋体" w:hAnsi="Times New Roman" w:cs="Times New Roman"/>
      <w:sz w:val="24"/>
      <w:szCs w:val="20"/>
    </w:rPr>
  </w:style>
  <w:style w:type="paragraph" w:styleId="a4">
    <w:name w:val="Document Map"/>
    <w:basedOn w:val="a"/>
    <w:semiHidden/>
    <w:rsid w:val="004D7C3A"/>
    <w:pPr>
      <w:shd w:val="clear" w:color="auto" w:fill="000080"/>
      <w:spacing w:line="360" w:lineRule="auto"/>
    </w:pPr>
    <w:rPr>
      <w:rFonts w:ascii="Times New Roman" w:eastAsia="宋体" w:hAnsi="Times New Roman" w:cs="Times New Roman"/>
      <w:sz w:val="24"/>
      <w:szCs w:val="20"/>
    </w:rPr>
  </w:style>
  <w:style w:type="paragraph" w:styleId="50">
    <w:name w:val="toc 5"/>
    <w:basedOn w:val="a"/>
    <w:next w:val="a"/>
    <w:semiHidden/>
    <w:qFormat/>
    <w:rsid w:val="004D7C3A"/>
    <w:pPr>
      <w:spacing w:line="360" w:lineRule="auto"/>
      <w:ind w:leftChars="800" w:left="1680"/>
    </w:pPr>
    <w:rPr>
      <w:rFonts w:ascii="Times New Roman" w:eastAsia="宋体" w:hAnsi="Times New Roman" w:cs="Times New Roman"/>
      <w:sz w:val="24"/>
      <w:szCs w:val="20"/>
    </w:rPr>
  </w:style>
  <w:style w:type="paragraph" w:styleId="30">
    <w:name w:val="toc 3"/>
    <w:basedOn w:val="a"/>
    <w:next w:val="a"/>
    <w:semiHidden/>
    <w:rsid w:val="004D7C3A"/>
    <w:pPr>
      <w:spacing w:line="360" w:lineRule="auto"/>
      <w:ind w:leftChars="400" w:left="840"/>
    </w:pPr>
    <w:rPr>
      <w:rFonts w:ascii="Times New Roman" w:eastAsia="宋体" w:hAnsi="Times New Roman" w:cs="Times New Roman"/>
      <w:sz w:val="24"/>
      <w:szCs w:val="20"/>
    </w:rPr>
  </w:style>
  <w:style w:type="paragraph" w:styleId="a5">
    <w:name w:val="Date"/>
    <w:basedOn w:val="a"/>
    <w:next w:val="a"/>
    <w:rsid w:val="004D7C3A"/>
    <w:pPr>
      <w:spacing w:line="360" w:lineRule="auto"/>
    </w:pPr>
    <w:rPr>
      <w:rFonts w:ascii="宋体" w:eastAsia="宋体" w:hAnsi="Times New Roman" w:cs="Times New Roman"/>
      <w:sz w:val="36"/>
      <w:szCs w:val="20"/>
    </w:rPr>
  </w:style>
  <w:style w:type="paragraph" w:styleId="a6">
    <w:name w:val="Balloon Text"/>
    <w:basedOn w:val="a"/>
    <w:link w:val="Char"/>
    <w:qFormat/>
    <w:rsid w:val="004D7C3A"/>
    <w:rPr>
      <w:rFonts w:ascii="Times New Roman" w:eastAsia="宋体" w:hAnsi="Times New Roman" w:cs="Times New Roman"/>
      <w:sz w:val="18"/>
      <w:szCs w:val="18"/>
    </w:rPr>
  </w:style>
  <w:style w:type="paragraph" w:styleId="a7">
    <w:name w:val="footer"/>
    <w:basedOn w:val="a"/>
    <w:rsid w:val="004D7C3A"/>
    <w:pPr>
      <w:tabs>
        <w:tab w:val="center" w:pos="4153"/>
        <w:tab w:val="right" w:pos="8306"/>
      </w:tabs>
      <w:snapToGrid w:val="0"/>
      <w:spacing w:line="360" w:lineRule="auto"/>
      <w:jc w:val="left"/>
    </w:pPr>
    <w:rPr>
      <w:rFonts w:ascii="Times New Roman" w:eastAsia="宋体" w:hAnsi="Times New Roman" w:cs="Times New Roman"/>
      <w:sz w:val="18"/>
      <w:szCs w:val="20"/>
    </w:rPr>
  </w:style>
  <w:style w:type="paragraph" w:styleId="a8">
    <w:name w:val="header"/>
    <w:basedOn w:val="a"/>
    <w:qFormat/>
    <w:rsid w:val="004D7C3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right"/>
    </w:pPr>
    <w:rPr>
      <w:rFonts w:ascii="黑体" w:eastAsia="黑体" w:hAnsi="Times New Roman" w:cs="Times New Roman"/>
      <w:b/>
      <w:szCs w:val="21"/>
    </w:rPr>
  </w:style>
  <w:style w:type="paragraph" w:styleId="10">
    <w:name w:val="toc 1"/>
    <w:basedOn w:val="a"/>
    <w:next w:val="a"/>
    <w:semiHidden/>
    <w:rsid w:val="004D7C3A"/>
    <w:pPr>
      <w:spacing w:line="360" w:lineRule="auto"/>
    </w:pPr>
    <w:rPr>
      <w:rFonts w:ascii="Times New Roman" w:eastAsia="宋体" w:hAnsi="Times New Roman" w:cs="Times New Roman"/>
      <w:sz w:val="24"/>
      <w:szCs w:val="20"/>
    </w:rPr>
  </w:style>
  <w:style w:type="paragraph" w:styleId="40">
    <w:name w:val="toc 4"/>
    <w:basedOn w:val="a"/>
    <w:next w:val="a"/>
    <w:semiHidden/>
    <w:rsid w:val="004D7C3A"/>
    <w:pPr>
      <w:spacing w:line="360" w:lineRule="auto"/>
      <w:ind w:leftChars="600" w:left="1260"/>
    </w:pPr>
    <w:rPr>
      <w:rFonts w:ascii="Times New Roman" w:eastAsia="宋体" w:hAnsi="Times New Roman" w:cs="Times New Roman"/>
      <w:sz w:val="24"/>
      <w:szCs w:val="20"/>
    </w:rPr>
  </w:style>
  <w:style w:type="paragraph" w:styleId="20">
    <w:name w:val="toc 2"/>
    <w:basedOn w:val="a"/>
    <w:next w:val="a"/>
    <w:semiHidden/>
    <w:rsid w:val="004D7C3A"/>
    <w:pPr>
      <w:spacing w:line="360" w:lineRule="auto"/>
      <w:ind w:leftChars="200" w:left="420"/>
    </w:pPr>
    <w:rPr>
      <w:rFonts w:ascii="Times New Roman" w:eastAsia="宋体" w:hAnsi="Times New Roman" w:cs="Times New Roman"/>
      <w:sz w:val="24"/>
      <w:szCs w:val="20"/>
    </w:rPr>
  </w:style>
  <w:style w:type="paragraph" w:styleId="a9">
    <w:name w:val="Title"/>
    <w:basedOn w:val="a"/>
    <w:next w:val="a"/>
    <w:link w:val="Char0"/>
    <w:qFormat/>
    <w:rsid w:val="004D7C3A"/>
    <w:pPr>
      <w:jc w:val="center"/>
    </w:pPr>
    <w:rPr>
      <w:rFonts w:ascii="宋体" w:eastAsia="宋体" w:hAnsi="Times New Roman" w:cs="Times New Roman"/>
      <w:b/>
      <w:snapToGrid w:val="0"/>
      <w:kern w:val="0"/>
      <w:sz w:val="36"/>
      <w:szCs w:val="20"/>
    </w:rPr>
  </w:style>
  <w:style w:type="table" w:styleId="aa">
    <w:name w:val="Table Grid"/>
    <w:basedOn w:val="a2"/>
    <w:uiPriority w:val="59"/>
    <w:qFormat/>
    <w:rsid w:val="004D7C3A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page number"/>
    <w:basedOn w:val="a1"/>
    <w:qFormat/>
    <w:rsid w:val="004D7C3A"/>
  </w:style>
  <w:style w:type="character" w:styleId="ac">
    <w:name w:val="Hyperlink"/>
    <w:basedOn w:val="a1"/>
    <w:qFormat/>
    <w:rsid w:val="004D7C3A"/>
    <w:rPr>
      <w:color w:val="0000FF"/>
      <w:u w:val="single"/>
    </w:rPr>
  </w:style>
  <w:style w:type="paragraph" w:customStyle="1" w:styleId="ad">
    <w:name w:val="文件标题"/>
    <w:basedOn w:val="a"/>
    <w:qFormat/>
    <w:rsid w:val="004D7C3A"/>
    <w:pPr>
      <w:spacing w:line="360" w:lineRule="auto"/>
      <w:jc w:val="center"/>
    </w:pPr>
    <w:rPr>
      <w:rFonts w:ascii="黑体" w:eastAsia="黑体" w:hAnsi="Times New Roman" w:cs="宋体"/>
      <w:b/>
      <w:bCs/>
      <w:sz w:val="52"/>
      <w:szCs w:val="20"/>
    </w:rPr>
  </w:style>
  <w:style w:type="character" w:customStyle="1" w:styleId="ae">
    <w:name w:val="修订记录、目录"/>
    <w:basedOn w:val="a1"/>
    <w:qFormat/>
    <w:rsid w:val="004D7C3A"/>
    <w:rPr>
      <w:rFonts w:ascii="黑体" w:eastAsia="黑体" w:hAnsi="黑体"/>
      <w:b/>
      <w:bCs/>
      <w:sz w:val="28"/>
    </w:rPr>
  </w:style>
  <w:style w:type="character" w:customStyle="1" w:styleId="af">
    <w:name w:val="活动属性描述文字"/>
    <w:basedOn w:val="a1"/>
    <w:qFormat/>
    <w:rsid w:val="004D7C3A"/>
    <w:rPr>
      <w:color w:val="auto"/>
    </w:rPr>
  </w:style>
  <w:style w:type="paragraph" w:customStyle="1" w:styleId="CharCharCharCharCharCharChar">
    <w:name w:val="Char Char Char Char Char Char Char"/>
    <w:basedOn w:val="a"/>
    <w:qFormat/>
    <w:rsid w:val="004D7C3A"/>
    <w:pPr>
      <w:widowControl/>
      <w:spacing w:after="160" w:line="240" w:lineRule="exact"/>
      <w:jc w:val="left"/>
    </w:pPr>
    <w:rPr>
      <w:rFonts w:ascii="Verdana" w:eastAsia="宋体" w:hAnsi="Verdana" w:cs="Times New Roman"/>
      <w:kern w:val="0"/>
      <w:sz w:val="20"/>
      <w:szCs w:val="20"/>
      <w:lang w:eastAsia="en-US"/>
    </w:rPr>
  </w:style>
  <w:style w:type="character" w:customStyle="1" w:styleId="Char0">
    <w:name w:val="标题 Char"/>
    <w:basedOn w:val="a1"/>
    <w:link w:val="a9"/>
    <w:qFormat/>
    <w:rsid w:val="004D7C3A"/>
    <w:rPr>
      <w:rFonts w:ascii="宋体"/>
      <w:b/>
      <w:snapToGrid w:val="0"/>
      <w:sz w:val="36"/>
    </w:rPr>
  </w:style>
  <w:style w:type="character" w:customStyle="1" w:styleId="Char">
    <w:name w:val="批注框文本 Char"/>
    <w:basedOn w:val="a1"/>
    <w:link w:val="a6"/>
    <w:qFormat/>
    <w:rsid w:val="004D7C3A"/>
    <w:rPr>
      <w:kern w:val="2"/>
      <w:sz w:val="18"/>
      <w:szCs w:val="18"/>
    </w:rPr>
  </w:style>
  <w:style w:type="paragraph" w:styleId="af0">
    <w:name w:val="List Paragraph"/>
    <w:basedOn w:val="a"/>
    <w:uiPriority w:val="34"/>
    <w:qFormat/>
    <w:rsid w:val="004D7C3A"/>
    <w:pPr>
      <w:spacing w:line="360" w:lineRule="auto"/>
      <w:ind w:firstLineChars="200" w:firstLine="420"/>
    </w:pPr>
    <w:rPr>
      <w:rFonts w:ascii="Times New Roman" w:eastAsia="宋体" w:hAnsi="Times New Roman" w:cs="Times New Roman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H:\04-&#25216;&#26415;&#25903;&#25345;\02-&#20351;&#29992;&#32463;&#39564;\&#32463;&#39564;&#24635;&#32467;&#27169;&#26495;4.dot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4097"/>
    <customShpInfo spid="_x0000_s4098"/>
    <customShpInfo spid="_x0000_s4099"/>
  </customShpExts>
</s:customData>
</file>

<file path=customXml/itemProps1.xml><?xml version="1.0" encoding="utf-8"?>
<ds:datastoreItem xmlns:ds="http://schemas.openxmlformats.org/officeDocument/2006/customXml" ds:itemID="{348507E9-C957-46A6-B3BF-FDCB4B2A48A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经验总结模板4.dotx</Template>
  <TotalTime>12</TotalTime>
  <Pages>2</Pages>
  <Words>397</Words>
  <Characters>213</Characters>
  <Application>Microsoft Office Word</Application>
  <DocSecurity>0</DocSecurity>
  <Lines>1</Lines>
  <Paragraphs>1</Paragraphs>
  <ScaleCrop>false</ScaleCrop>
  <Company>Microsoft</Company>
  <LinksUpToDate>false</LinksUpToDate>
  <CharactersWithSpaces>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模板的模板（Word）</dc:title>
  <dc:creator>lenovo</dc:creator>
  <cp:lastModifiedBy>lenovo</cp:lastModifiedBy>
  <cp:revision>3</cp:revision>
  <cp:lastPrinted>2017-11-06T06:20:00Z</cp:lastPrinted>
  <dcterms:created xsi:type="dcterms:W3CDTF">2021-06-10T00:33:00Z</dcterms:created>
  <dcterms:modified xsi:type="dcterms:W3CDTF">2021-06-10T00:45:00Z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2052-11.1.0.9513</vt:lpwstr>
  </property>
</Properties>
</file>