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318" w:rsidRPr="009C5EC1" w:rsidRDefault="00962318" w:rsidP="00962318">
      <w:pPr>
        <w:jc w:val="center"/>
        <w:rPr>
          <w:rFonts w:ascii="楷体" w:eastAsia="楷体" w:hAnsi="楷体"/>
          <w:b/>
          <w:sz w:val="28"/>
          <w:szCs w:val="28"/>
        </w:rPr>
      </w:pPr>
      <w:r w:rsidRPr="009C5EC1">
        <w:rPr>
          <w:rFonts w:ascii="楷体" w:eastAsia="楷体" w:hAnsi="楷体" w:hint="eastAsia"/>
          <w:b/>
          <w:sz w:val="28"/>
          <w:szCs w:val="28"/>
        </w:rPr>
        <w:t>如何</w:t>
      </w:r>
      <w:r w:rsidR="002923EE">
        <w:rPr>
          <w:rFonts w:ascii="楷体" w:eastAsia="楷体" w:hAnsi="楷体" w:hint="eastAsia"/>
          <w:b/>
          <w:sz w:val="28"/>
          <w:szCs w:val="28"/>
        </w:rPr>
        <w:t>解决通过云平台登录</w:t>
      </w:r>
      <w:proofErr w:type="spellStart"/>
      <w:r w:rsidR="002923EE">
        <w:rPr>
          <w:rFonts w:ascii="楷体" w:eastAsia="楷体" w:hAnsi="楷体" w:hint="eastAsia"/>
          <w:b/>
          <w:sz w:val="28"/>
          <w:szCs w:val="28"/>
        </w:rPr>
        <w:t>GeoEast</w:t>
      </w:r>
      <w:proofErr w:type="spellEnd"/>
      <w:r w:rsidR="002923EE">
        <w:rPr>
          <w:rFonts w:ascii="楷体" w:eastAsia="楷体" w:hAnsi="楷体" w:hint="eastAsia"/>
          <w:b/>
          <w:sz w:val="28"/>
          <w:szCs w:val="28"/>
        </w:rPr>
        <w:t>后三维可视化显示不对的问题</w:t>
      </w:r>
    </w:p>
    <w:p w:rsidR="00962318" w:rsidRPr="00846E27" w:rsidRDefault="00962318" w:rsidP="00470684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962318" w:rsidRPr="000E7A03" w:rsidRDefault="00962318" w:rsidP="00962318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>
        <w:rPr>
          <w:rFonts w:ascii="楷体" w:eastAsia="楷体" w:hAnsi="楷体" w:hint="eastAsia"/>
          <w:b/>
          <w:sz w:val="24"/>
          <w:szCs w:val="24"/>
        </w:rPr>
        <w:t>问题的提出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3B47DA" w:rsidRDefault="002923EE" w:rsidP="00814DE4">
      <w:pPr>
        <w:rPr>
          <w:rFonts w:ascii="楷体" w:eastAsia="楷体" w:hAnsi="楷体" w:hint="eastAsia"/>
          <w:sz w:val="24"/>
          <w:szCs w:val="24"/>
        </w:rPr>
      </w:pPr>
      <w:r>
        <w:rPr>
          <w:rFonts w:hint="eastAsia"/>
        </w:rPr>
        <w:t xml:space="preserve">     </w:t>
      </w:r>
      <w:r>
        <w:rPr>
          <w:rFonts w:ascii="楷体" w:eastAsia="楷体" w:hAnsi="楷体"/>
          <w:sz w:val="24"/>
          <w:szCs w:val="24"/>
        </w:rPr>
        <w:t>在云平台环境下，</w:t>
      </w:r>
      <w:r>
        <w:rPr>
          <w:rFonts w:ascii="楷体" w:eastAsia="楷体" w:hAnsi="楷体" w:hint="eastAsia"/>
          <w:sz w:val="24"/>
          <w:szCs w:val="24"/>
        </w:rPr>
        <w:t>直接启动</w:t>
      </w:r>
      <w:proofErr w:type="spellStart"/>
      <w:r>
        <w:rPr>
          <w:rFonts w:ascii="楷体" w:eastAsia="楷体" w:hAnsi="楷体" w:hint="eastAsia"/>
          <w:sz w:val="24"/>
          <w:szCs w:val="24"/>
        </w:rPr>
        <w:t>GeoEast</w:t>
      </w:r>
      <w:proofErr w:type="spellEnd"/>
      <w:r>
        <w:rPr>
          <w:rFonts w:ascii="楷体" w:eastAsia="楷体" w:hAnsi="楷体" w:hint="eastAsia"/>
          <w:sz w:val="24"/>
          <w:szCs w:val="24"/>
        </w:rPr>
        <w:t>,再</w:t>
      </w:r>
      <w:r w:rsidRPr="002923EE">
        <w:rPr>
          <w:rFonts w:ascii="楷体" w:eastAsia="楷体" w:hAnsi="楷体"/>
          <w:sz w:val="24"/>
          <w:szCs w:val="24"/>
        </w:rPr>
        <w:t>启动三维可视化</w:t>
      </w:r>
      <w:r>
        <w:rPr>
          <w:rFonts w:ascii="楷体" w:eastAsia="楷体" w:hAnsi="楷体" w:hint="eastAsia"/>
          <w:sz w:val="24"/>
          <w:szCs w:val="24"/>
        </w:rPr>
        <w:t>，会出现</w:t>
      </w:r>
      <w:r w:rsidRPr="002923EE">
        <w:rPr>
          <w:rFonts w:ascii="楷体" w:eastAsia="楷体" w:hAnsi="楷体"/>
          <w:sz w:val="24"/>
          <w:szCs w:val="24"/>
        </w:rPr>
        <w:t>三维可视化色标的颜色与显示颜色相反的情况</w:t>
      </w:r>
      <w:r>
        <w:rPr>
          <w:rFonts w:ascii="楷体" w:eastAsia="楷体" w:hAnsi="楷体" w:hint="eastAsia"/>
          <w:sz w:val="24"/>
          <w:szCs w:val="24"/>
        </w:rPr>
        <w:t>。</w:t>
      </w:r>
    </w:p>
    <w:p w:rsidR="002923EE" w:rsidRPr="002923EE" w:rsidRDefault="002923EE" w:rsidP="002923EE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681076" cy="2620107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931" cy="261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2F8" w:rsidRDefault="008972F8" w:rsidP="008972F8">
      <w:r>
        <w:rPr>
          <w:rFonts w:hint="eastAsia"/>
        </w:rPr>
        <w:t>【</w:t>
      </w:r>
      <w:r w:rsidRPr="00BF63F0">
        <w:rPr>
          <w:rFonts w:ascii="楷体" w:eastAsia="楷体" w:hAnsi="楷体" w:hint="eastAsia"/>
          <w:b/>
          <w:sz w:val="24"/>
          <w:szCs w:val="24"/>
        </w:rPr>
        <w:t>问题</w:t>
      </w:r>
      <w:r>
        <w:rPr>
          <w:rFonts w:ascii="楷体" w:eastAsia="楷体" w:hAnsi="楷体" w:hint="eastAsia"/>
          <w:b/>
          <w:sz w:val="24"/>
          <w:szCs w:val="24"/>
        </w:rPr>
        <w:t>原因分析</w:t>
      </w:r>
      <w:r>
        <w:rPr>
          <w:rFonts w:hint="eastAsia"/>
        </w:rPr>
        <w:t>】</w:t>
      </w:r>
    </w:p>
    <w:p w:rsidR="008972F8" w:rsidRPr="000D561D" w:rsidRDefault="000D561D" w:rsidP="00814DE4">
      <w:pPr>
        <w:rPr>
          <w:rFonts w:ascii="楷体" w:eastAsia="楷体" w:hAnsi="楷体" w:hint="eastAsia"/>
          <w:sz w:val="24"/>
          <w:szCs w:val="24"/>
        </w:rPr>
      </w:pPr>
      <w:r>
        <w:rPr>
          <w:rFonts w:hint="eastAsia"/>
        </w:rPr>
        <w:t xml:space="preserve">     </w:t>
      </w:r>
      <w:r>
        <w:rPr>
          <w:rFonts w:ascii="楷体" w:eastAsia="楷体" w:hAnsi="楷体" w:hint="eastAsia"/>
          <w:sz w:val="24"/>
          <w:szCs w:val="24"/>
        </w:rPr>
        <w:t>如果</w:t>
      </w:r>
      <w:r w:rsidRPr="000D561D">
        <w:rPr>
          <w:rFonts w:ascii="楷体" w:eastAsia="楷体" w:hAnsi="楷体"/>
          <w:sz w:val="24"/>
          <w:szCs w:val="24"/>
        </w:rPr>
        <w:t>需要</w:t>
      </w:r>
      <w:proofErr w:type="gramStart"/>
      <w:r w:rsidRPr="000D561D">
        <w:rPr>
          <w:rFonts w:ascii="楷体" w:eastAsia="楷体" w:hAnsi="楷体"/>
          <w:sz w:val="24"/>
          <w:szCs w:val="24"/>
        </w:rPr>
        <w:t>远程在</w:t>
      </w:r>
      <w:proofErr w:type="gramEnd"/>
      <w:r w:rsidRPr="000D561D">
        <w:rPr>
          <w:rFonts w:ascii="楷体" w:eastAsia="楷体" w:hAnsi="楷体"/>
          <w:sz w:val="24"/>
          <w:szCs w:val="24"/>
        </w:rPr>
        <w:t>服务器上运行3D</w:t>
      </w:r>
      <w:r>
        <w:rPr>
          <w:rFonts w:ascii="楷体" w:eastAsia="楷体" w:hAnsi="楷体"/>
          <w:sz w:val="24"/>
          <w:szCs w:val="24"/>
        </w:rPr>
        <w:t>的程序，</w:t>
      </w:r>
      <w:r>
        <w:rPr>
          <w:rFonts w:ascii="楷体" w:eastAsia="楷体" w:hAnsi="楷体" w:hint="eastAsia"/>
          <w:sz w:val="24"/>
          <w:szCs w:val="24"/>
        </w:rPr>
        <w:t>需要</w:t>
      </w:r>
      <w:r>
        <w:rPr>
          <w:rFonts w:ascii="楷体" w:eastAsia="楷体" w:hAnsi="楷体"/>
          <w:sz w:val="24"/>
          <w:szCs w:val="24"/>
        </w:rPr>
        <w:t>配置</w:t>
      </w:r>
      <w:proofErr w:type="spellStart"/>
      <w:r w:rsidRPr="000D561D">
        <w:rPr>
          <w:rFonts w:ascii="楷体" w:eastAsia="楷体" w:hAnsi="楷体"/>
          <w:sz w:val="24"/>
          <w:szCs w:val="24"/>
        </w:rPr>
        <w:t>Vglrun</w:t>
      </w:r>
      <w:proofErr w:type="spellEnd"/>
    </w:p>
    <w:p w:rsidR="008972F8" w:rsidRDefault="008972F8" w:rsidP="008972F8">
      <w:r>
        <w:rPr>
          <w:rFonts w:hint="eastAsia"/>
        </w:rPr>
        <w:t>【</w:t>
      </w:r>
      <w:r w:rsidRPr="00BF63F0">
        <w:rPr>
          <w:rFonts w:ascii="楷体" w:eastAsia="楷体" w:hAnsi="楷体" w:hint="eastAsia"/>
          <w:b/>
          <w:sz w:val="24"/>
          <w:szCs w:val="24"/>
        </w:rPr>
        <w:t>问题解决方案</w:t>
      </w:r>
      <w:r>
        <w:rPr>
          <w:rFonts w:hint="eastAsia"/>
        </w:rPr>
        <w:t>】</w:t>
      </w:r>
    </w:p>
    <w:p w:rsidR="002923EE" w:rsidRPr="00A532AF" w:rsidRDefault="00A532AF" w:rsidP="002923EE">
      <w:pPr>
        <w:rPr>
          <w:rFonts w:ascii="楷体" w:eastAsia="楷体" w:hAnsi="楷体"/>
          <w:sz w:val="24"/>
          <w:szCs w:val="24"/>
        </w:rPr>
      </w:pPr>
      <w:r>
        <w:rPr>
          <w:rFonts w:hint="eastAsia"/>
        </w:rPr>
        <w:t xml:space="preserve">     </w:t>
      </w:r>
      <w:r w:rsidR="002923EE" w:rsidRPr="00A532AF">
        <w:rPr>
          <w:rFonts w:ascii="楷体" w:eastAsia="楷体" w:hAnsi="楷体"/>
          <w:sz w:val="24"/>
          <w:szCs w:val="24"/>
        </w:rPr>
        <w:t>在云平台环境下，如果要启动三维可视化，要按如下命令启动</w:t>
      </w:r>
      <w:proofErr w:type="spellStart"/>
      <w:r w:rsidR="002923EE" w:rsidRPr="00A532AF">
        <w:rPr>
          <w:rFonts w:ascii="楷体" w:eastAsia="楷体" w:hAnsi="楷体"/>
          <w:sz w:val="24"/>
          <w:szCs w:val="24"/>
        </w:rPr>
        <w:t>GeoEast</w:t>
      </w:r>
      <w:proofErr w:type="spellEnd"/>
      <w:r w:rsidR="002923EE" w:rsidRPr="00A532AF">
        <w:rPr>
          <w:rFonts w:ascii="楷体" w:eastAsia="楷体" w:hAnsi="楷体"/>
          <w:sz w:val="24"/>
          <w:szCs w:val="24"/>
        </w:rPr>
        <w:t>：</w:t>
      </w:r>
    </w:p>
    <w:p w:rsidR="00E96088" w:rsidRDefault="002923EE" w:rsidP="002923EE">
      <w:pPr>
        <w:rPr>
          <w:rFonts w:ascii="楷体" w:eastAsia="楷体" w:hAnsi="楷体" w:hint="eastAsia"/>
          <w:sz w:val="24"/>
          <w:szCs w:val="24"/>
        </w:rPr>
      </w:pPr>
      <w:bookmarkStart w:id="0" w:name="3045-1625294281908"/>
      <w:bookmarkEnd w:id="0"/>
      <w:r w:rsidRPr="00A532AF">
        <w:rPr>
          <w:rFonts w:ascii="楷体" w:eastAsia="楷体" w:hAnsi="楷体"/>
          <w:sz w:val="24"/>
          <w:szCs w:val="24"/>
        </w:rPr>
        <w:t xml:space="preserve">  </w:t>
      </w:r>
      <w:r w:rsidR="00A532AF">
        <w:rPr>
          <w:rFonts w:ascii="楷体" w:eastAsia="楷体" w:hAnsi="楷体" w:hint="eastAsia"/>
          <w:sz w:val="24"/>
          <w:szCs w:val="24"/>
        </w:rPr>
        <w:t xml:space="preserve">  </w:t>
      </w:r>
      <w:r w:rsidRPr="00A532AF">
        <w:rPr>
          <w:rFonts w:ascii="楷体" w:eastAsia="楷体" w:hAnsi="楷体"/>
          <w:sz w:val="24"/>
          <w:szCs w:val="24"/>
        </w:rPr>
        <w:t xml:space="preserve"> </w:t>
      </w:r>
      <w:proofErr w:type="spellStart"/>
      <w:r w:rsidRPr="00A532AF">
        <w:rPr>
          <w:rFonts w:ascii="楷体" w:eastAsia="楷体" w:hAnsi="楷体"/>
          <w:sz w:val="24"/>
          <w:szCs w:val="24"/>
        </w:rPr>
        <w:t>vglrun</w:t>
      </w:r>
      <w:proofErr w:type="spellEnd"/>
      <w:r w:rsidRPr="00A532AF">
        <w:rPr>
          <w:rFonts w:ascii="楷体" w:eastAsia="楷体" w:hAnsi="楷体"/>
          <w:sz w:val="24"/>
          <w:szCs w:val="24"/>
        </w:rPr>
        <w:t xml:space="preserve"> </w:t>
      </w:r>
      <w:proofErr w:type="spellStart"/>
      <w:r w:rsidRPr="00A532AF">
        <w:rPr>
          <w:rFonts w:ascii="楷体" w:eastAsia="楷体" w:hAnsi="楷体"/>
          <w:sz w:val="24"/>
          <w:szCs w:val="24"/>
        </w:rPr>
        <w:t>geoeast</w:t>
      </w:r>
      <w:proofErr w:type="spellEnd"/>
      <w:r w:rsidRPr="00A532AF">
        <w:rPr>
          <w:rFonts w:ascii="楷体" w:eastAsia="楷体" w:hAnsi="楷体"/>
          <w:sz w:val="24"/>
          <w:szCs w:val="24"/>
        </w:rPr>
        <w:t xml:space="preserve">或者 </w:t>
      </w:r>
      <w:proofErr w:type="spellStart"/>
      <w:r w:rsidRPr="00A532AF">
        <w:rPr>
          <w:rFonts w:ascii="楷体" w:eastAsia="楷体" w:hAnsi="楷体"/>
          <w:sz w:val="24"/>
          <w:szCs w:val="24"/>
        </w:rPr>
        <w:t>vglcmd</w:t>
      </w:r>
      <w:proofErr w:type="spellEnd"/>
      <w:r w:rsidRPr="00A532AF">
        <w:rPr>
          <w:rFonts w:ascii="楷体" w:eastAsia="楷体" w:hAnsi="楷体"/>
          <w:sz w:val="24"/>
          <w:szCs w:val="24"/>
        </w:rPr>
        <w:t xml:space="preserve"> </w:t>
      </w:r>
      <w:proofErr w:type="spellStart"/>
      <w:r w:rsidRPr="00A532AF">
        <w:rPr>
          <w:rFonts w:ascii="楷体" w:eastAsia="楷体" w:hAnsi="楷体"/>
          <w:sz w:val="24"/>
          <w:szCs w:val="24"/>
        </w:rPr>
        <w:t>geoeast</w:t>
      </w:r>
      <w:proofErr w:type="spellEnd"/>
      <w:r w:rsidR="00E96088">
        <w:rPr>
          <w:rFonts w:ascii="楷体" w:eastAsia="楷体" w:hAnsi="楷体" w:hint="eastAsia"/>
          <w:sz w:val="24"/>
          <w:szCs w:val="24"/>
        </w:rPr>
        <w:t xml:space="preserve"> （根据系统</w:t>
      </w:r>
      <w:r w:rsidR="000D561D">
        <w:rPr>
          <w:rFonts w:ascii="楷体" w:eastAsia="楷体" w:hAnsi="楷体" w:hint="eastAsia"/>
          <w:sz w:val="24"/>
          <w:szCs w:val="24"/>
        </w:rPr>
        <w:t>配置，如果提示没有</w:t>
      </w:r>
      <w:proofErr w:type="spellStart"/>
      <w:r w:rsidR="000D561D">
        <w:rPr>
          <w:rFonts w:ascii="楷体" w:eastAsia="楷体" w:hAnsi="楷体" w:hint="eastAsia"/>
          <w:sz w:val="24"/>
          <w:szCs w:val="24"/>
        </w:rPr>
        <w:t>vglrun</w:t>
      </w:r>
      <w:proofErr w:type="spellEnd"/>
      <w:r w:rsidR="000D561D">
        <w:rPr>
          <w:rFonts w:ascii="楷体" w:eastAsia="楷体" w:hAnsi="楷体" w:hint="eastAsia"/>
          <w:sz w:val="24"/>
          <w:szCs w:val="24"/>
        </w:rPr>
        <w:t>或者</w:t>
      </w:r>
      <w:proofErr w:type="spellStart"/>
      <w:r w:rsidR="000D561D">
        <w:rPr>
          <w:rFonts w:ascii="楷体" w:eastAsia="楷体" w:hAnsi="楷体" w:hint="eastAsia"/>
          <w:sz w:val="24"/>
          <w:szCs w:val="24"/>
        </w:rPr>
        <w:t>vglcmd</w:t>
      </w:r>
      <w:proofErr w:type="spellEnd"/>
      <w:r w:rsidR="000D561D">
        <w:rPr>
          <w:rFonts w:ascii="楷体" w:eastAsia="楷体" w:hAnsi="楷体" w:hint="eastAsia"/>
          <w:sz w:val="24"/>
          <w:szCs w:val="24"/>
        </w:rPr>
        <w:t>，需要管理员安装</w:t>
      </w:r>
      <w:r w:rsidR="00E96088">
        <w:rPr>
          <w:rFonts w:ascii="楷体" w:eastAsia="楷体" w:hAnsi="楷体" w:hint="eastAsia"/>
          <w:sz w:val="24"/>
          <w:szCs w:val="24"/>
        </w:rPr>
        <w:t xml:space="preserve">）    </w:t>
      </w:r>
    </w:p>
    <w:p w:rsidR="00E96088" w:rsidRPr="00A532AF" w:rsidRDefault="00E96088" w:rsidP="00E96088">
      <w:pPr>
        <w:ind w:firstLineChars="250" w:firstLine="60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启动后三维可视化显示正确</w:t>
      </w:r>
    </w:p>
    <w:p w:rsidR="008972F8" w:rsidRPr="008972F8" w:rsidRDefault="00A532AF" w:rsidP="00A532AF">
      <w:pPr>
        <w:jc w:val="center"/>
      </w:pPr>
      <w:r w:rsidRPr="00A532AF">
        <w:t xml:space="preserve"> </w:t>
      </w:r>
      <w:r>
        <w:rPr>
          <w:noProof/>
        </w:rPr>
        <w:drawing>
          <wp:inline distT="0" distB="0" distL="0" distR="0">
            <wp:extent cx="3702374" cy="2954216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07" cy="2954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72F8" w:rsidRPr="008972F8" w:rsidSect="004D7C3A">
      <w:headerReference w:type="default" r:id="rId11"/>
      <w:footerReference w:type="default" r:id="rId12"/>
      <w:pgSz w:w="11906" w:h="16838"/>
      <w:pgMar w:top="1418" w:right="1559" w:bottom="1588" w:left="1418" w:header="851" w:footer="992" w:gutter="0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2F8" w:rsidRDefault="008972F8">
      <w:r>
        <w:separator/>
      </w:r>
    </w:p>
  </w:endnote>
  <w:endnote w:type="continuationSeparator" w:id="1">
    <w:p w:rsidR="008972F8" w:rsidRDefault="00897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DA" w:rsidRDefault="00E20446">
    <w:pPr>
      <w:pStyle w:val="a7"/>
      <w:ind w:firstLine="420"/>
      <w:jc w:val="center"/>
      <w:rPr>
        <w:rFonts w:ascii="黑体" w:eastAsia="黑体"/>
        <w:b/>
        <w:sz w:val="21"/>
        <w:szCs w:val="21"/>
      </w:rPr>
    </w:pPr>
    <w:r>
      <w:rPr>
        <w:rFonts w:ascii="黑体" w:eastAsia="黑体" w:hint="eastAsia"/>
        <w:b/>
        <w:sz w:val="21"/>
        <w:szCs w:val="21"/>
      </w:rPr>
      <w:t>第</w:t>
    </w:r>
    <w:r w:rsidR="00ED1D70">
      <w:rPr>
        <w:rStyle w:val="ab"/>
        <w:rFonts w:ascii="黑体" w:eastAsia="黑体" w:hint="eastAsia"/>
        <w:b/>
        <w:sz w:val="21"/>
        <w:szCs w:val="21"/>
      </w:rPr>
      <w:fldChar w:fldCharType="begin"/>
    </w:r>
    <w:r>
      <w:rPr>
        <w:rStyle w:val="ab"/>
        <w:rFonts w:ascii="黑体" w:eastAsia="黑体" w:hint="eastAsia"/>
        <w:b/>
        <w:sz w:val="21"/>
        <w:szCs w:val="21"/>
      </w:rPr>
      <w:instrText xml:space="preserve"> PAGE </w:instrText>
    </w:r>
    <w:r w:rsidR="00ED1D70">
      <w:rPr>
        <w:rStyle w:val="ab"/>
        <w:rFonts w:ascii="黑体" w:eastAsia="黑体" w:hint="eastAsia"/>
        <w:b/>
        <w:sz w:val="21"/>
        <w:szCs w:val="21"/>
      </w:rPr>
      <w:fldChar w:fldCharType="separate"/>
    </w:r>
    <w:r w:rsidR="000D561D">
      <w:rPr>
        <w:rStyle w:val="ab"/>
        <w:rFonts w:ascii="黑体" w:eastAsia="黑体"/>
        <w:b/>
        <w:noProof/>
        <w:sz w:val="21"/>
        <w:szCs w:val="21"/>
      </w:rPr>
      <w:t>1</w:t>
    </w:r>
    <w:r w:rsidR="00ED1D70">
      <w:rPr>
        <w:rStyle w:val="ab"/>
        <w:rFonts w:ascii="黑体" w:eastAsia="黑体" w:hint="eastAsia"/>
        <w:b/>
        <w:sz w:val="21"/>
        <w:szCs w:val="21"/>
      </w:rPr>
      <w:fldChar w:fldCharType="end"/>
    </w:r>
    <w:r>
      <w:rPr>
        <w:rFonts w:ascii="黑体" w:eastAsia="黑体" w:hint="eastAsia"/>
        <w:b/>
        <w:sz w:val="21"/>
        <w:szCs w:val="21"/>
      </w:rPr>
      <w:t>页，共</w:t>
    </w:r>
    <w:r w:rsidR="00ED1D70">
      <w:rPr>
        <w:rStyle w:val="ab"/>
        <w:rFonts w:ascii="黑体" w:eastAsia="黑体" w:hint="eastAsia"/>
        <w:b/>
        <w:sz w:val="21"/>
        <w:szCs w:val="21"/>
      </w:rPr>
      <w:fldChar w:fldCharType="begin"/>
    </w:r>
    <w:r>
      <w:rPr>
        <w:rStyle w:val="ab"/>
        <w:rFonts w:ascii="黑体" w:eastAsia="黑体" w:hint="eastAsia"/>
        <w:b/>
        <w:sz w:val="21"/>
        <w:szCs w:val="21"/>
      </w:rPr>
      <w:instrText xml:space="preserve"> NUMPAGES </w:instrText>
    </w:r>
    <w:r w:rsidR="00ED1D70">
      <w:rPr>
        <w:rStyle w:val="ab"/>
        <w:rFonts w:ascii="黑体" w:eastAsia="黑体" w:hint="eastAsia"/>
        <w:b/>
        <w:sz w:val="21"/>
        <w:szCs w:val="21"/>
      </w:rPr>
      <w:fldChar w:fldCharType="separate"/>
    </w:r>
    <w:r w:rsidR="000D561D">
      <w:rPr>
        <w:rStyle w:val="ab"/>
        <w:rFonts w:ascii="黑体" w:eastAsia="黑体"/>
        <w:b/>
        <w:noProof/>
        <w:sz w:val="21"/>
        <w:szCs w:val="21"/>
      </w:rPr>
      <w:t>1</w:t>
    </w:r>
    <w:r w:rsidR="00ED1D70">
      <w:rPr>
        <w:rStyle w:val="ab"/>
        <w:rFonts w:ascii="黑体" w:eastAsia="黑体" w:hint="eastAsia"/>
        <w:b/>
        <w:sz w:val="21"/>
        <w:szCs w:val="21"/>
      </w:rPr>
      <w:fldChar w:fldCharType="end"/>
    </w:r>
    <w:r>
      <w:rPr>
        <w:rFonts w:ascii="黑体" w:eastAsia="黑体" w:hint="eastAsia"/>
        <w:b/>
        <w:sz w:val="21"/>
        <w:szCs w:val="21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2F8" w:rsidRDefault="008972F8">
      <w:r>
        <w:separator/>
      </w:r>
    </w:p>
  </w:footnote>
  <w:footnote w:type="continuationSeparator" w:id="1">
    <w:p w:rsidR="008972F8" w:rsidRDefault="008972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47DA" w:rsidRDefault="00ED1D70">
    <w:pPr>
      <w:pStyle w:val="a8"/>
      <w:ind w:firstLine="42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6" o:spid="_x0000_s3073" type="#_x0000_t202" style="position:absolute;left:0;text-align:left;margin-left:26.25pt;margin-top:-2.75pt;width:243.75pt;height:23.4pt;z-index:251658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" filled="f" stroked="f">
          <v:textbox>
            <w:txbxContent>
              <w:p w:rsidR="003B47DA" w:rsidRDefault="00E20446">
                <w:pPr>
                  <w:rPr>
                    <w:rFonts w:ascii="黑体" w:eastAsia="黑体"/>
                    <w:szCs w:val="21"/>
                  </w:rPr>
                </w:pPr>
                <w:r>
                  <w:rPr>
                    <w:rFonts w:ascii="黑体" w:eastAsia="黑体" w:hint="eastAsia"/>
                    <w:b/>
                    <w:bCs/>
                    <w:szCs w:val="21"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>
      <w:pict>
        <v:shape id="Text Box 27" o:spid="_x0000_s3074" type="#_x0000_t202" style="position:absolute;left:0;text-align:left;margin-left:26.25pt;margin-top:12.85pt;width:216.75pt;height:23.4pt;z-index:251659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mBPug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" filled="f" stroked="f">
          <v:textbox>
            <w:txbxContent>
              <w:p w:rsidR="003B47DA" w:rsidRPr="00962318" w:rsidRDefault="00814DE4">
                <w:pPr>
                  <w:rPr>
                    <w:b/>
                    <w:bCs/>
                    <w:szCs w:val="21"/>
                  </w:rPr>
                </w:pPr>
                <w:proofErr w:type="spellStart"/>
                <w:r w:rsidRPr="00962318">
                  <w:rPr>
                    <w:rFonts w:hint="eastAsia"/>
                    <w:b/>
                    <w:bCs/>
                    <w:szCs w:val="21"/>
                  </w:rPr>
                  <w:t>GeoEast</w:t>
                </w:r>
                <w:proofErr w:type="spellEnd"/>
                <w:r w:rsidRPr="00962318">
                  <w:rPr>
                    <w:rFonts w:hint="eastAsia"/>
                    <w:b/>
                    <w:bCs/>
                    <w:szCs w:val="21"/>
                  </w:rPr>
                  <w:t>处理解释一体化软件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 w:rsidR="00E20446">
      <w:rPr>
        <w:rFonts w:hint="eastAsia"/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-45720</wp:posOffset>
          </wp:positionH>
          <wp:positionV relativeFrom="paragraph">
            <wp:posOffset>-50165</wp:posOffset>
          </wp:positionV>
          <wp:extent cx="467360" cy="449580"/>
          <wp:effectExtent l="0" t="0" r="8890" b="0"/>
          <wp:wrapNone/>
          <wp:docPr id="25" name="图片 25" descr="3-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图片 25" descr="3-1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7360" cy="449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ict>
        <v:shape id="Text Box 24" o:spid="_x0000_s3075" type="#_x0000_t202" style="position:absolute;left:0;text-align:left;margin-left:9pt;margin-top:2.65pt;width:16.4pt;height:23.4pt;z-index:251656192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" stroked="f">
          <v:textbox>
            <w:txbxContent>
              <w:p w:rsidR="003B47DA" w:rsidRDefault="003B47DA">
                <w:pPr>
                  <w:ind w:firstLine="480"/>
                </w:pPr>
              </w:p>
              <w:p w:rsidR="003B47DA" w:rsidRDefault="00E20446">
                <w:pPr>
                  <w:ind w:firstLine="420"/>
                  <w:rPr>
                    <w:szCs w:val="21"/>
                  </w:rPr>
                </w:pPr>
                <w:r>
                  <w:rPr>
                    <w:rFonts w:hint="eastAsia"/>
                    <w:b/>
                    <w:bCs/>
                    <w:color w:val="FF9933"/>
                    <w:szCs w:val="21"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E20446">
                <w:pPr>
                  <w:ind w:firstLine="480"/>
                </w:pPr>
                <w:r>
                  <w:rPr>
                    <w:rFonts w:hint="eastAsia"/>
                    <w:b/>
                  </w:rPr>
                  <w:t>东方地球物理公司物探技术研究中心</w:t>
                </w: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  <w:p w:rsidR="003B47DA" w:rsidRDefault="003B47DA">
                <w:pPr>
                  <w:ind w:firstLine="480"/>
                </w:pPr>
              </w:p>
            </w:txbxContent>
          </v:textbox>
        </v:shape>
      </w:pict>
    </w:r>
    <w:r w:rsidR="00814DE4">
      <w:rPr>
        <w:rFonts w:hint="eastAsia"/>
      </w:rPr>
      <w:t>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23143"/>
    <w:multiLevelType w:val="multilevel"/>
    <w:tmpl w:val="02F23143"/>
    <w:lvl w:ilvl="0">
      <w:start w:val="1"/>
      <w:numFmt w:val="decimal"/>
      <w:lvlText w:val="%1）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46551D"/>
    <w:multiLevelType w:val="multilevel"/>
    <w:tmpl w:val="1146551D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2">
    <w:nsid w:val="1B332002"/>
    <w:multiLevelType w:val="multilevel"/>
    <w:tmpl w:val="1146551D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3">
    <w:nsid w:val="25D10A0B"/>
    <w:multiLevelType w:val="multilevel"/>
    <w:tmpl w:val="25D10A0B"/>
    <w:lvl w:ilvl="0">
      <w:start w:val="1"/>
      <w:numFmt w:val="decimal"/>
      <w:lvlText w:val="%1）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4">
    <w:nsid w:val="34EA44AB"/>
    <w:multiLevelType w:val="multilevel"/>
    <w:tmpl w:val="34EA44AB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5">
    <w:nsid w:val="421D0C04"/>
    <w:multiLevelType w:val="multilevel"/>
    <w:tmpl w:val="421D0C04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6">
    <w:nsid w:val="48C8727E"/>
    <w:multiLevelType w:val="multilevel"/>
    <w:tmpl w:val="48C8727E"/>
    <w:lvl w:ilvl="0">
      <w:start w:val="1"/>
      <w:numFmt w:val="bullet"/>
      <w:lvlText w:val=""/>
      <w:lvlJc w:val="left"/>
      <w:pPr>
        <w:ind w:left="845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7">
    <w:nsid w:val="4D90566D"/>
    <w:multiLevelType w:val="multilevel"/>
    <w:tmpl w:val="4D90566D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8">
    <w:nsid w:val="523F7F86"/>
    <w:multiLevelType w:val="multilevel"/>
    <w:tmpl w:val="523F7F86"/>
    <w:lvl w:ilvl="0">
      <w:numFmt w:val="bullet"/>
      <w:lvlText w:val="●"/>
      <w:lvlJc w:val="left"/>
      <w:pPr>
        <w:ind w:left="785" w:hanging="360"/>
      </w:pPr>
      <w:rPr>
        <w:rFonts w:ascii="宋体" w:eastAsia="宋体" w:hAnsi="宋体" w:cs="Times New Roman" w:hint="eastAsia"/>
        <w:b w:val="0"/>
        <w:color w:val="000000" w:themeColor="text1"/>
      </w:rPr>
    </w:lvl>
    <w:lvl w:ilvl="1">
      <w:start w:val="1"/>
      <w:numFmt w:val="bullet"/>
      <w:lvlText w:val=""/>
      <w:lvlJc w:val="left"/>
      <w:pPr>
        <w:ind w:left="126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5" w:hanging="420"/>
      </w:pPr>
      <w:rPr>
        <w:rFonts w:ascii="Wingdings" w:hAnsi="Wingdings" w:hint="default"/>
      </w:rPr>
    </w:lvl>
  </w:abstractNum>
  <w:abstractNum w:abstractNumId="9">
    <w:nsid w:val="63655EE1"/>
    <w:multiLevelType w:val="multilevel"/>
    <w:tmpl w:val="63655EE1"/>
    <w:lvl w:ilvl="0">
      <w:start w:val="1"/>
      <w:numFmt w:val="decimal"/>
      <w:lvlText w:val="%1）"/>
      <w:lvlJc w:val="left"/>
      <w:pPr>
        <w:ind w:left="846" w:hanging="420"/>
      </w:pPr>
      <w:rPr>
        <w:rFonts w:ascii="宋体" w:eastAsia="宋体" w:hAnsi="宋体" w:cs="Times New Roman"/>
      </w:rPr>
    </w:lvl>
    <w:lvl w:ilvl="1">
      <w:start w:val="1"/>
      <w:numFmt w:val="bullet"/>
      <w:lvlText w:val=""/>
      <w:lvlJc w:val="left"/>
      <w:pPr>
        <w:ind w:left="162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4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6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8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30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2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4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65" w:hanging="420"/>
      </w:pPr>
      <w:rPr>
        <w:rFonts w:ascii="Wingdings" w:hAnsi="Wingdings" w:hint="default"/>
      </w:rPr>
    </w:lvl>
  </w:abstractNum>
  <w:abstractNum w:abstractNumId="10">
    <w:nsid w:val="77716CB8"/>
    <w:multiLevelType w:val="multilevel"/>
    <w:tmpl w:val="77716CB8"/>
    <w:lvl w:ilvl="0">
      <w:start w:val="1"/>
      <w:numFmt w:val="decimal"/>
      <w:lvlText w:val="%1）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9"/>
  </w:num>
  <w:num w:numId="7">
    <w:abstractNumId w:val="0"/>
  </w:num>
  <w:num w:numId="8">
    <w:abstractNumId w:val="10"/>
  </w:num>
  <w:num w:numId="9">
    <w:abstractNumId w:val="5"/>
  </w:num>
  <w:num w:numId="10">
    <w:abstractNumId w:val="1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attachedTemplate r:id="rId1"/>
  <w:revisionView w:inkAnnotations="0"/>
  <w:defaultTabStop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7170"/>
    <o:shapelayout v:ext="edit">
      <o:idmap v:ext="edit" data="2,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2923EE"/>
    <w:rsid w:val="00000E97"/>
    <w:rsid w:val="00001027"/>
    <w:rsid w:val="0000205E"/>
    <w:rsid w:val="00003C27"/>
    <w:rsid w:val="0000432A"/>
    <w:rsid w:val="00005E8B"/>
    <w:rsid w:val="000139AD"/>
    <w:rsid w:val="00015890"/>
    <w:rsid w:val="000166F9"/>
    <w:rsid w:val="00016993"/>
    <w:rsid w:val="00016A88"/>
    <w:rsid w:val="00017A8D"/>
    <w:rsid w:val="0002159D"/>
    <w:rsid w:val="00022BA7"/>
    <w:rsid w:val="00023547"/>
    <w:rsid w:val="000238A6"/>
    <w:rsid w:val="00023950"/>
    <w:rsid w:val="00023CE6"/>
    <w:rsid w:val="000241B8"/>
    <w:rsid w:val="00024965"/>
    <w:rsid w:val="00024B34"/>
    <w:rsid w:val="00024BF7"/>
    <w:rsid w:val="00025669"/>
    <w:rsid w:val="00025C73"/>
    <w:rsid w:val="00026A6B"/>
    <w:rsid w:val="00027ADD"/>
    <w:rsid w:val="00031D1C"/>
    <w:rsid w:val="0003292F"/>
    <w:rsid w:val="000330A5"/>
    <w:rsid w:val="00033EBA"/>
    <w:rsid w:val="00035F5A"/>
    <w:rsid w:val="0003669E"/>
    <w:rsid w:val="00037806"/>
    <w:rsid w:val="000400E4"/>
    <w:rsid w:val="000402E5"/>
    <w:rsid w:val="00040674"/>
    <w:rsid w:val="00042D70"/>
    <w:rsid w:val="000466A2"/>
    <w:rsid w:val="00046D18"/>
    <w:rsid w:val="000470A4"/>
    <w:rsid w:val="000517F5"/>
    <w:rsid w:val="0005301B"/>
    <w:rsid w:val="0005325C"/>
    <w:rsid w:val="00053424"/>
    <w:rsid w:val="000535D6"/>
    <w:rsid w:val="000537DC"/>
    <w:rsid w:val="00054276"/>
    <w:rsid w:val="00055BDC"/>
    <w:rsid w:val="00056B06"/>
    <w:rsid w:val="0005726E"/>
    <w:rsid w:val="0006019C"/>
    <w:rsid w:val="00060EA9"/>
    <w:rsid w:val="000613BE"/>
    <w:rsid w:val="00061D70"/>
    <w:rsid w:val="0006249B"/>
    <w:rsid w:val="000628B9"/>
    <w:rsid w:val="0006438B"/>
    <w:rsid w:val="0006547D"/>
    <w:rsid w:val="00070CA2"/>
    <w:rsid w:val="000710BD"/>
    <w:rsid w:val="00071DBE"/>
    <w:rsid w:val="0007236F"/>
    <w:rsid w:val="00073523"/>
    <w:rsid w:val="000758C9"/>
    <w:rsid w:val="00075CC0"/>
    <w:rsid w:val="00075D76"/>
    <w:rsid w:val="00077DCA"/>
    <w:rsid w:val="00080EC3"/>
    <w:rsid w:val="00081B12"/>
    <w:rsid w:val="00082D19"/>
    <w:rsid w:val="000838F9"/>
    <w:rsid w:val="00084148"/>
    <w:rsid w:val="00084C9F"/>
    <w:rsid w:val="000850AF"/>
    <w:rsid w:val="000853E9"/>
    <w:rsid w:val="00086E7C"/>
    <w:rsid w:val="0009287D"/>
    <w:rsid w:val="00097C90"/>
    <w:rsid w:val="000A01D9"/>
    <w:rsid w:val="000A12BA"/>
    <w:rsid w:val="000A150F"/>
    <w:rsid w:val="000A16F9"/>
    <w:rsid w:val="000A333E"/>
    <w:rsid w:val="000A348E"/>
    <w:rsid w:val="000A66A4"/>
    <w:rsid w:val="000A6955"/>
    <w:rsid w:val="000A6BC6"/>
    <w:rsid w:val="000A6F47"/>
    <w:rsid w:val="000A7C98"/>
    <w:rsid w:val="000B0251"/>
    <w:rsid w:val="000B0D12"/>
    <w:rsid w:val="000B212E"/>
    <w:rsid w:val="000B3272"/>
    <w:rsid w:val="000B70E8"/>
    <w:rsid w:val="000C091B"/>
    <w:rsid w:val="000C0D86"/>
    <w:rsid w:val="000C115B"/>
    <w:rsid w:val="000C1C4D"/>
    <w:rsid w:val="000C1C6C"/>
    <w:rsid w:val="000C1E1D"/>
    <w:rsid w:val="000C2B03"/>
    <w:rsid w:val="000C2D37"/>
    <w:rsid w:val="000C352B"/>
    <w:rsid w:val="000C3ADD"/>
    <w:rsid w:val="000C4BF4"/>
    <w:rsid w:val="000C5C35"/>
    <w:rsid w:val="000C6741"/>
    <w:rsid w:val="000C6E70"/>
    <w:rsid w:val="000D0108"/>
    <w:rsid w:val="000D0326"/>
    <w:rsid w:val="000D1152"/>
    <w:rsid w:val="000D1CC6"/>
    <w:rsid w:val="000D2722"/>
    <w:rsid w:val="000D2FCF"/>
    <w:rsid w:val="000D3634"/>
    <w:rsid w:val="000D561D"/>
    <w:rsid w:val="000D72AC"/>
    <w:rsid w:val="000E00F8"/>
    <w:rsid w:val="000E1477"/>
    <w:rsid w:val="000E20CA"/>
    <w:rsid w:val="000E22E9"/>
    <w:rsid w:val="000E28AF"/>
    <w:rsid w:val="000E322D"/>
    <w:rsid w:val="000E545B"/>
    <w:rsid w:val="000E6520"/>
    <w:rsid w:val="000E7E7A"/>
    <w:rsid w:val="000F040F"/>
    <w:rsid w:val="000F18BD"/>
    <w:rsid w:val="000F1C9E"/>
    <w:rsid w:val="000F270B"/>
    <w:rsid w:val="000F38BA"/>
    <w:rsid w:val="000F391A"/>
    <w:rsid w:val="000F3DBD"/>
    <w:rsid w:val="000F7F41"/>
    <w:rsid w:val="00101ACC"/>
    <w:rsid w:val="00101EEE"/>
    <w:rsid w:val="001046DD"/>
    <w:rsid w:val="00105372"/>
    <w:rsid w:val="001066C8"/>
    <w:rsid w:val="00107A49"/>
    <w:rsid w:val="00110A58"/>
    <w:rsid w:val="00111184"/>
    <w:rsid w:val="0011129E"/>
    <w:rsid w:val="001119E5"/>
    <w:rsid w:val="00112319"/>
    <w:rsid w:val="001128E6"/>
    <w:rsid w:val="00112C2F"/>
    <w:rsid w:val="00113A57"/>
    <w:rsid w:val="001142BD"/>
    <w:rsid w:val="001158AB"/>
    <w:rsid w:val="00115990"/>
    <w:rsid w:val="001166EC"/>
    <w:rsid w:val="001170C6"/>
    <w:rsid w:val="00117897"/>
    <w:rsid w:val="00121C40"/>
    <w:rsid w:val="001228AC"/>
    <w:rsid w:val="00124699"/>
    <w:rsid w:val="00124785"/>
    <w:rsid w:val="00125311"/>
    <w:rsid w:val="00127293"/>
    <w:rsid w:val="0013081B"/>
    <w:rsid w:val="00132310"/>
    <w:rsid w:val="00132761"/>
    <w:rsid w:val="00132A61"/>
    <w:rsid w:val="00133572"/>
    <w:rsid w:val="00133BA1"/>
    <w:rsid w:val="001346FB"/>
    <w:rsid w:val="00134ABE"/>
    <w:rsid w:val="0013619E"/>
    <w:rsid w:val="00136A8E"/>
    <w:rsid w:val="0013777B"/>
    <w:rsid w:val="00141B27"/>
    <w:rsid w:val="00142CBE"/>
    <w:rsid w:val="001431F8"/>
    <w:rsid w:val="0014455B"/>
    <w:rsid w:val="00145DE0"/>
    <w:rsid w:val="001468C6"/>
    <w:rsid w:val="00146EF9"/>
    <w:rsid w:val="001475C4"/>
    <w:rsid w:val="0014772F"/>
    <w:rsid w:val="0014785D"/>
    <w:rsid w:val="00150A5B"/>
    <w:rsid w:val="00151B8D"/>
    <w:rsid w:val="00152432"/>
    <w:rsid w:val="00152BE2"/>
    <w:rsid w:val="0015346E"/>
    <w:rsid w:val="00155FBB"/>
    <w:rsid w:val="00156C19"/>
    <w:rsid w:val="00161052"/>
    <w:rsid w:val="00161289"/>
    <w:rsid w:val="001616B0"/>
    <w:rsid w:val="00162C19"/>
    <w:rsid w:val="00164706"/>
    <w:rsid w:val="00166437"/>
    <w:rsid w:val="00167122"/>
    <w:rsid w:val="00170445"/>
    <w:rsid w:val="00170693"/>
    <w:rsid w:val="00170EAA"/>
    <w:rsid w:val="00170FC1"/>
    <w:rsid w:val="00171AF8"/>
    <w:rsid w:val="00172B1F"/>
    <w:rsid w:val="00174404"/>
    <w:rsid w:val="00175E01"/>
    <w:rsid w:val="00176877"/>
    <w:rsid w:val="00176907"/>
    <w:rsid w:val="00177197"/>
    <w:rsid w:val="001772F3"/>
    <w:rsid w:val="00180366"/>
    <w:rsid w:val="001831F5"/>
    <w:rsid w:val="00183546"/>
    <w:rsid w:val="00183AA1"/>
    <w:rsid w:val="001854EC"/>
    <w:rsid w:val="00186F42"/>
    <w:rsid w:val="001874D7"/>
    <w:rsid w:val="00187B7C"/>
    <w:rsid w:val="0019318B"/>
    <w:rsid w:val="00193338"/>
    <w:rsid w:val="001934DF"/>
    <w:rsid w:val="00193662"/>
    <w:rsid w:val="0019368D"/>
    <w:rsid w:val="001960A0"/>
    <w:rsid w:val="001964C1"/>
    <w:rsid w:val="00197C88"/>
    <w:rsid w:val="001A240E"/>
    <w:rsid w:val="001A264F"/>
    <w:rsid w:val="001A28E2"/>
    <w:rsid w:val="001A3190"/>
    <w:rsid w:val="001A4196"/>
    <w:rsid w:val="001A450D"/>
    <w:rsid w:val="001A6347"/>
    <w:rsid w:val="001A6D01"/>
    <w:rsid w:val="001B0A58"/>
    <w:rsid w:val="001B387C"/>
    <w:rsid w:val="001B46CE"/>
    <w:rsid w:val="001B4CF9"/>
    <w:rsid w:val="001B596C"/>
    <w:rsid w:val="001B5A86"/>
    <w:rsid w:val="001B7C44"/>
    <w:rsid w:val="001C163B"/>
    <w:rsid w:val="001C31D5"/>
    <w:rsid w:val="001C353D"/>
    <w:rsid w:val="001C5494"/>
    <w:rsid w:val="001C5806"/>
    <w:rsid w:val="001C6437"/>
    <w:rsid w:val="001C64DF"/>
    <w:rsid w:val="001C6597"/>
    <w:rsid w:val="001C6653"/>
    <w:rsid w:val="001C6676"/>
    <w:rsid w:val="001C6AA6"/>
    <w:rsid w:val="001D09AF"/>
    <w:rsid w:val="001D09FE"/>
    <w:rsid w:val="001D10AA"/>
    <w:rsid w:val="001D18D0"/>
    <w:rsid w:val="001D2054"/>
    <w:rsid w:val="001D25BD"/>
    <w:rsid w:val="001D374C"/>
    <w:rsid w:val="001D57BB"/>
    <w:rsid w:val="001D5974"/>
    <w:rsid w:val="001D6CAA"/>
    <w:rsid w:val="001D7114"/>
    <w:rsid w:val="001D756D"/>
    <w:rsid w:val="001D7A65"/>
    <w:rsid w:val="001D7E78"/>
    <w:rsid w:val="001E03DD"/>
    <w:rsid w:val="001E137A"/>
    <w:rsid w:val="001E302B"/>
    <w:rsid w:val="001E47AD"/>
    <w:rsid w:val="001E6937"/>
    <w:rsid w:val="001E6AF7"/>
    <w:rsid w:val="001E7B48"/>
    <w:rsid w:val="001F0891"/>
    <w:rsid w:val="001F14D2"/>
    <w:rsid w:val="001F16A9"/>
    <w:rsid w:val="001F1CFC"/>
    <w:rsid w:val="001F1FBA"/>
    <w:rsid w:val="001F2189"/>
    <w:rsid w:val="001F24F0"/>
    <w:rsid w:val="001F2919"/>
    <w:rsid w:val="001F3F2A"/>
    <w:rsid w:val="001F3F91"/>
    <w:rsid w:val="001F4776"/>
    <w:rsid w:val="001F547B"/>
    <w:rsid w:val="00200960"/>
    <w:rsid w:val="002011A7"/>
    <w:rsid w:val="00202488"/>
    <w:rsid w:val="00202C80"/>
    <w:rsid w:val="0020335D"/>
    <w:rsid w:val="002045F5"/>
    <w:rsid w:val="00205315"/>
    <w:rsid w:val="0020614B"/>
    <w:rsid w:val="002077B7"/>
    <w:rsid w:val="00207E20"/>
    <w:rsid w:val="002119F7"/>
    <w:rsid w:val="00211F00"/>
    <w:rsid w:val="00212629"/>
    <w:rsid w:val="00214CE8"/>
    <w:rsid w:val="002167FD"/>
    <w:rsid w:val="002207FF"/>
    <w:rsid w:val="00221548"/>
    <w:rsid w:val="00221713"/>
    <w:rsid w:val="00221D0D"/>
    <w:rsid w:val="00222BEA"/>
    <w:rsid w:val="00222CEF"/>
    <w:rsid w:val="00224226"/>
    <w:rsid w:val="00224488"/>
    <w:rsid w:val="0022481B"/>
    <w:rsid w:val="002260EE"/>
    <w:rsid w:val="00226780"/>
    <w:rsid w:val="002269DB"/>
    <w:rsid w:val="00227128"/>
    <w:rsid w:val="00227473"/>
    <w:rsid w:val="002312C0"/>
    <w:rsid w:val="00231652"/>
    <w:rsid w:val="00231C1A"/>
    <w:rsid w:val="00231C6B"/>
    <w:rsid w:val="00232C16"/>
    <w:rsid w:val="00233342"/>
    <w:rsid w:val="002334C7"/>
    <w:rsid w:val="00233593"/>
    <w:rsid w:val="002341F2"/>
    <w:rsid w:val="00235B5F"/>
    <w:rsid w:val="00235C65"/>
    <w:rsid w:val="00236284"/>
    <w:rsid w:val="00237E3B"/>
    <w:rsid w:val="00240724"/>
    <w:rsid w:val="00240DC2"/>
    <w:rsid w:val="00241DBA"/>
    <w:rsid w:val="00242CCD"/>
    <w:rsid w:val="00245AF9"/>
    <w:rsid w:val="00246E09"/>
    <w:rsid w:val="00246E8A"/>
    <w:rsid w:val="00246EF2"/>
    <w:rsid w:val="0024731D"/>
    <w:rsid w:val="002476FC"/>
    <w:rsid w:val="0024777F"/>
    <w:rsid w:val="0025001B"/>
    <w:rsid w:val="0025019D"/>
    <w:rsid w:val="0025056E"/>
    <w:rsid w:val="00250B3D"/>
    <w:rsid w:val="00251BE8"/>
    <w:rsid w:val="00251D0D"/>
    <w:rsid w:val="00252553"/>
    <w:rsid w:val="00253137"/>
    <w:rsid w:val="002535CD"/>
    <w:rsid w:val="0025389D"/>
    <w:rsid w:val="00253E64"/>
    <w:rsid w:val="00253E9B"/>
    <w:rsid w:val="00255C77"/>
    <w:rsid w:val="00256D0C"/>
    <w:rsid w:val="002577FD"/>
    <w:rsid w:val="00257DE4"/>
    <w:rsid w:val="00257EBB"/>
    <w:rsid w:val="00260938"/>
    <w:rsid w:val="00261E65"/>
    <w:rsid w:val="002626DD"/>
    <w:rsid w:val="002646C0"/>
    <w:rsid w:val="00265D41"/>
    <w:rsid w:val="00265DFA"/>
    <w:rsid w:val="00266B94"/>
    <w:rsid w:val="002678FD"/>
    <w:rsid w:val="002702B2"/>
    <w:rsid w:val="00271E1A"/>
    <w:rsid w:val="00273E62"/>
    <w:rsid w:val="00273ED3"/>
    <w:rsid w:val="00274FD8"/>
    <w:rsid w:val="00275A9A"/>
    <w:rsid w:val="002760FE"/>
    <w:rsid w:val="00277231"/>
    <w:rsid w:val="0028048A"/>
    <w:rsid w:val="00280958"/>
    <w:rsid w:val="00281400"/>
    <w:rsid w:val="00282517"/>
    <w:rsid w:val="00282ADD"/>
    <w:rsid w:val="00282D54"/>
    <w:rsid w:val="00285403"/>
    <w:rsid w:val="00285EB9"/>
    <w:rsid w:val="00290EAF"/>
    <w:rsid w:val="00291871"/>
    <w:rsid w:val="00291F8C"/>
    <w:rsid w:val="002923EE"/>
    <w:rsid w:val="00292879"/>
    <w:rsid w:val="002939FB"/>
    <w:rsid w:val="0029492A"/>
    <w:rsid w:val="00296FA5"/>
    <w:rsid w:val="002A13F6"/>
    <w:rsid w:val="002A3A91"/>
    <w:rsid w:val="002A417E"/>
    <w:rsid w:val="002A5EBF"/>
    <w:rsid w:val="002A6397"/>
    <w:rsid w:val="002A68A9"/>
    <w:rsid w:val="002A7C6B"/>
    <w:rsid w:val="002B03BC"/>
    <w:rsid w:val="002B1E7F"/>
    <w:rsid w:val="002B1EF1"/>
    <w:rsid w:val="002B20DB"/>
    <w:rsid w:val="002B2BF6"/>
    <w:rsid w:val="002B49F7"/>
    <w:rsid w:val="002B601E"/>
    <w:rsid w:val="002C0D12"/>
    <w:rsid w:val="002C0EC2"/>
    <w:rsid w:val="002C1365"/>
    <w:rsid w:val="002C242C"/>
    <w:rsid w:val="002C2F1D"/>
    <w:rsid w:val="002C31FB"/>
    <w:rsid w:val="002C41C1"/>
    <w:rsid w:val="002C4A38"/>
    <w:rsid w:val="002C53C2"/>
    <w:rsid w:val="002C5EA3"/>
    <w:rsid w:val="002C6E35"/>
    <w:rsid w:val="002D0492"/>
    <w:rsid w:val="002D0B54"/>
    <w:rsid w:val="002D19CC"/>
    <w:rsid w:val="002D2356"/>
    <w:rsid w:val="002D2EB4"/>
    <w:rsid w:val="002D4222"/>
    <w:rsid w:val="002D4B09"/>
    <w:rsid w:val="002D5110"/>
    <w:rsid w:val="002D5184"/>
    <w:rsid w:val="002D521E"/>
    <w:rsid w:val="002D53F3"/>
    <w:rsid w:val="002D5C91"/>
    <w:rsid w:val="002E0BB0"/>
    <w:rsid w:val="002E249D"/>
    <w:rsid w:val="002E3128"/>
    <w:rsid w:val="002E431D"/>
    <w:rsid w:val="002E518D"/>
    <w:rsid w:val="002E641C"/>
    <w:rsid w:val="002F0FC8"/>
    <w:rsid w:val="002F1567"/>
    <w:rsid w:val="002F1B4C"/>
    <w:rsid w:val="002F1B8C"/>
    <w:rsid w:val="002F25F1"/>
    <w:rsid w:val="002F34AF"/>
    <w:rsid w:val="002F4D79"/>
    <w:rsid w:val="002F59D8"/>
    <w:rsid w:val="002F6E09"/>
    <w:rsid w:val="00300690"/>
    <w:rsid w:val="003020F9"/>
    <w:rsid w:val="003028DD"/>
    <w:rsid w:val="00303F58"/>
    <w:rsid w:val="0030448C"/>
    <w:rsid w:val="00304565"/>
    <w:rsid w:val="00305AA5"/>
    <w:rsid w:val="00305D6E"/>
    <w:rsid w:val="003069C6"/>
    <w:rsid w:val="0030784C"/>
    <w:rsid w:val="003103B5"/>
    <w:rsid w:val="00313FFE"/>
    <w:rsid w:val="003153D7"/>
    <w:rsid w:val="0031629B"/>
    <w:rsid w:val="00320565"/>
    <w:rsid w:val="00320B54"/>
    <w:rsid w:val="0032116E"/>
    <w:rsid w:val="00322D6D"/>
    <w:rsid w:val="00323398"/>
    <w:rsid w:val="0032365A"/>
    <w:rsid w:val="00323B19"/>
    <w:rsid w:val="00324797"/>
    <w:rsid w:val="00326358"/>
    <w:rsid w:val="00330792"/>
    <w:rsid w:val="00330B69"/>
    <w:rsid w:val="0033159D"/>
    <w:rsid w:val="0033288C"/>
    <w:rsid w:val="0033308C"/>
    <w:rsid w:val="00333E11"/>
    <w:rsid w:val="00334FF5"/>
    <w:rsid w:val="0033569B"/>
    <w:rsid w:val="003404B7"/>
    <w:rsid w:val="003406A3"/>
    <w:rsid w:val="0034372C"/>
    <w:rsid w:val="00344258"/>
    <w:rsid w:val="00344622"/>
    <w:rsid w:val="00344ABB"/>
    <w:rsid w:val="00344DD2"/>
    <w:rsid w:val="00345220"/>
    <w:rsid w:val="0034605E"/>
    <w:rsid w:val="00346376"/>
    <w:rsid w:val="003463B2"/>
    <w:rsid w:val="003464F7"/>
    <w:rsid w:val="00346743"/>
    <w:rsid w:val="00346E3F"/>
    <w:rsid w:val="00347163"/>
    <w:rsid w:val="00347191"/>
    <w:rsid w:val="00347325"/>
    <w:rsid w:val="00347799"/>
    <w:rsid w:val="00350419"/>
    <w:rsid w:val="00350DD8"/>
    <w:rsid w:val="00351947"/>
    <w:rsid w:val="003521A8"/>
    <w:rsid w:val="00353512"/>
    <w:rsid w:val="00353804"/>
    <w:rsid w:val="00353AFA"/>
    <w:rsid w:val="00354863"/>
    <w:rsid w:val="00355450"/>
    <w:rsid w:val="0035552B"/>
    <w:rsid w:val="00355E72"/>
    <w:rsid w:val="00355ED3"/>
    <w:rsid w:val="003561CB"/>
    <w:rsid w:val="00356230"/>
    <w:rsid w:val="00356D1B"/>
    <w:rsid w:val="003578BC"/>
    <w:rsid w:val="00360694"/>
    <w:rsid w:val="00360B37"/>
    <w:rsid w:val="0036121D"/>
    <w:rsid w:val="00363A60"/>
    <w:rsid w:val="0036489F"/>
    <w:rsid w:val="00366651"/>
    <w:rsid w:val="0036696E"/>
    <w:rsid w:val="00367157"/>
    <w:rsid w:val="00367272"/>
    <w:rsid w:val="0036751D"/>
    <w:rsid w:val="00370032"/>
    <w:rsid w:val="00371DC0"/>
    <w:rsid w:val="003720CE"/>
    <w:rsid w:val="00372706"/>
    <w:rsid w:val="00372C57"/>
    <w:rsid w:val="00374697"/>
    <w:rsid w:val="0037649A"/>
    <w:rsid w:val="003770CE"/>
    <w:rsid w:val="00377799"/>
    <w:rsid w:val="00382C1E"/>
    <w:rsid w:val="00383FFD"/>
    <w:rsid w:val="00384100"/>
    <w:rsid w:val="003845F3"/>
    <w:rsid w:val="003849D6"/>
    <w:rsid w:val="003856F7"/>
    <w:rsid w:val="00385955"/>
    <w:rsid w:val="003859D6"/>
    <w:rsid w:val="00386C59"/>
    <w:rsid w:val="00387E4C"/>
    <w:rsid w:val="003906EC"/>
    <w:rsid w:val="00391288"/>
    <w:rsid w:val="003917A9"/>
    <w:rsid w:val="00391A46"/>
    <w:rsid w:val="0039223D"/>
    <w:rsid w:val="0039291E"/>
    <w:rsid w:val="00393BB6"/>
    <w:rsid w:val="00393BF5"/>
    <w:rsid w:val="0039420B"/>
    <w:rsid w:val="0039456F"/>
    <w:rsid w:val="00396A1F"/>
    <w:rsid w:val="003A3079"/>
    <w:rsid w:val="003A69E3"/>
    <w:rsid w:val="003A7524"/>
    <w:rsid w:val="003B2DF2"/>
    <w:rsid w:val="003B38F8"/>
    <w:rsid w:val="003B397C"/>
    <w:rsid w:val="003B44BF"/>
    <w:rsid w:val="003B47DA"/>
    <w:rsid w:val="003B4C14"/>
    <w:rsid w:val="003B4D0F"/>
    <w:rsid w:val="003B5314"/>
    <w:rsid w:val="003B5EAF"/>
    <w:rsid w:val="003B6829"/>
    <w:rsid w:val="003B6E19"/>
    <w:rsid w:val="003B6E95"/>
    <w:rsid w:val="003C17D0"/>
    <w:rsid w:val="003C1CAC"/>
    <w:rsid w:val="003C3F16"/>
    <w:rsid w:val="003C51A8"/>
    <w:rsid w:val="003C6F6B"/>
    <w:rsid w:val="003C7B83"/>
    <w:rsid w:val="003C7F93"/>
    <w:rsid w:val="003D0C05"/>
    <w:rsid w:val="003D238A"/>
    <w:rsid w:val="003D3546"/>
    <w:rsid w:val="003D375A"/>
    <w:rsid w:val="003D4C97"/>
    <w:rsid w:val="003D4FB8"/>
    <w:rsid w:val="003D797A"/>
    <w:rsid w:val="003E0FEF"/>
    <w:rsid w:val="003E1247"/>
    <w:rsid w:val="003E185E"/>
    <w:rsid w:val="003E1936"/>
    <w:rsid w:val="003E1C7B"/>
    <w:rsid w:val="003E2423"/>
    <w:rsid w:val="003E3138"/>
    <w:rsid w:val="003E4336"/>
    <w:rsid w:val="003E446A"/>
    <w:rsid w:val="003E4F5C"/>
    <w:rsid w:val="003F0329"/>
    <w:rsid w:val="003F1351"/>
    <w:rsid w:val="003F2572"/>
    <w:rsid w:val="003F387F"/>
    <w:rsid w:val="003F40D6"/>
    <w:rsid w:val="003F4CD1"/>
    <w:rsid w:val="003F6C87"/>
    <w:rsid w:val="004002B4"/>
    <w:rsid w:val="00400EE4"/>
    <w:rsid w:val="0040107E"/>
    <w:rsid w:val="00404493"/>
    <w:rsid w:val="00404C84"/>
    <w:rsid w:val="004054BC"/>
    <w:rsid w:val="00405B1D"/>
    <w:rsid w:val="00405B54"/>
    <w:rsid w:val="00407552"/>
    <w:rsid w:val="00407873"/>
    <w:rsid w:val="004110EC"/>
    <w:rsid w:val="004111D3"/>
    <w:rsid w:val="00413314"/>
    <w:rsid w:val="004135BF"/>
    <w:rsid w:val="0041391D"/>
    <w:rsid w:val="00414E8E"/>
    <w:rsid w:val="0041575C"/>
    <w:rsid w:val="00415AF2"/>
    <w:rsid w:val="0042168F"/>
    <w:rsid w:val="00421A4E"/>
    <w:rsid w:val="00423CA1"/>
    <w:rsid w:val="00423FAA"/>
    <w:rsid w:val="00425332"/>
    <w:rsid w:val="0042655C"/>
    <w:rsid w:val="00426E02"/>
    <w:rsid w:val="004272E6"/>
    <w:rsid w:val="00430F48"/>
    <w:rsid w:val="0043206D"/>
    <w:rsid w:val="00432C74"/>
    <w:rsid w:val="004331B4"/>
    <w:rsid w:val="00433DD1"/>
    <w:rsid w:val="004341E8"/>
    <w:rsid w:val="00434244"/>
    <w:rsid w:val="00436ADE"/>
    <w:rsid w:val="00437DB4"/>
    <w:rsid w:val="004426A3"/>
    <w:rsid w:val="00444064"/>
    <w:rsid w:val="00444CFA"/>
    <w:rsid w:val="004453BE"/>
    <w:rsid w:val="004458B9"/>
    <w:rsid w:val="00450B19"/>
    <w:rsid w:val="004515E6"/>
    <w:rsid w:val="00452255"/>
    <w:rsid w:val="00452347"/>
    <w:rsid w:val="004524AA"/>
    <w:rsid w:val="00453E20"/>
    <w:rsid w:val="00454DCD"/>
    <w:rsid w:val="00454E32"/>
    <w:rsid w:val="0045509B"/>
    <w:rsid w:val="00455B5C"/>
    <w:rsid w:val="00456683"/>
    <w:rsid w:val="00456940"/>
    <w:rsid w:val="00457665"/>
    <w:rsid w:val="004612A4"/>
    <w:rsid w:val="004614BA"/>
    <w:rsid w:val="004628C1"/>
    <w:rsid w:val="00462A89"/>
    <w:rsid w:val="00462B26"/>
    <w:rsid w:val="00464F6F"/>
    <w:rsid w:val="00466A02"/>
    <w:rsid w:val="00467B76"/>
    <w:rsid w:val="00467F58"/>
    <w:rsid w:val="00467FAB"/>
    <w:rsid w:val="00472113"/>
    <w:rsid w:val="00472329"/>
    <w:rsid w:val="004731D9"/>
    <w:rsid w:val="0047400A"/>
    <w:rsid w:val="00474DF9"/>
    <w:rsid w:val="004754F6"/>
    <w:rsid w:val="00475A45"/>
    <w:rsid w:val="00475C03"/>
    <w:rsid w:val="00477C66"/>
    <w:rsid w:val="004800D0"/>
    <w:rsid w:val="004804B2"/>
    <w:rsid w:val="00480514"/>
    <w:rsid w:val="00480B44"/>
    <w:rsid w:val="004812BC"/>
    <w:rsid w:val="00481A98"/>
    <w:rsid w:val="0048226F"/>
    <w:rsid w:val="00482865"/>
    <w:rsid w:val="004840AD"/>
    <w:rsid w:val="004904C4"/>
    <w:rsid w:val="00490799"/>
    <w:rsid w:val="00491998"/>
    <w:rsid w:val="004922BB"/>
    <w:rsid w:val="0049296F"/>
    <w:rsid w:val="00492BC0"/>
    <w:rsid w:val="00495B5B"/>
    <w:rsid w:val="00497599"/>
    <w:rsid w:val="00497DFC"/>
    <w:rsid w:val="004A04D6"/>
    <w:rsid w:val="004A289C"/>
    <w:rsid w:val="004A28D9"/>
    <w:rsid w:val="004A2C97"/>
    <w:rsid w:val="004A4159"/>
    <w:rsid w:val="004A5AC6"/>
    <w:rsid w:val="004A5D12"/>
    <w:rsid w:val="004A61A1"/>
    <w:rsid w:val="004A61DD"/>
    <w:rsid w:val="004A7014"/>
    <w:rsid w:val="004B098D"/>
    <w:rsid w:val="004B1671"/>
    <w:rsid w:val="004B1A9A"/>
    <w:rsid w:val="004B2883"/>
    <w:rsid w:val="004B2DDE"/>
    <w:rsid w:val="004B4905"/>
    <w:rsid w:val="004B554F"/>
    <w:rsid w:val="004B57CB"/>
    <w:rsid w:val="004B5F23"/>
    <w:rsid w:val="004B6BDA"/>
    <w:rsid w:val="004B799F"/>
    <w:rsid w:val="004C1019"/>
    <w:rsid w:val="004C1E53"/>
    <w:rsid w:val="004C2633"/>
    <w:rsid w:val="004C3C95"/>
    <w:rsid w:val="004C4720"/>
    <w:rsid w:val="004C50DA"/>
    <w:rsid w:val="004C5690"/>
    <w:rsid w:val="004C6067"/>
    <w:rsid w:val="004C6542"/>
    <w:rsid w:val="004D05A7"/>
    <w:rsid w:val="004D09E3"/>
    <w:rsid w:val="004D15FC"/>
    <w:rsid w:val="004D188A"/>
    <w:rsid w:val="004D1AC3"/>
    <w:rsid w:val="004D1FBF"/>
    <w:rsid w:val="004D2536"/>
    <w:rsid w:val="004D366F"/>
    <w:rsid w:val="004D7925"/>
    <w:rsid w:val="004D7974"/>
    <w:rsid w:val="004D7C3A"/>
    <w:rsid w:val="004E131C"/>
    <w:rsid w:val="004E3BF0"/>
    <w:rsid w:val="004E3C4D"/>
    <w:rsid w:val="004E4102"/>
    <w:rsid w:val="004E46E9"/>
    <w:rsid w:val="004E4EB8"/>
    <w:rsid w:val="004E596F"/>
    <w:rsid w:val="004E6BB5"/>
    <w:rsid w:val="004E7104"/>
    <w:rsid w:val="004F0A72"/>
    <w:rsid w:val="004F1C7A"/>
    <w:rsid w:val="004F3CCC"/>
    <w:rsid w:val="004F5F39"/>
    <w:rsid w:val="004F6D81"/>
    <w:rsid w:val="0050566C"/>
    <w:rsid w:val="00505DAD"/>
    <w:rsid w:val="00506237"/>
    <w:rsid w:val="005064B5"/>
    <w:rsid w:val="00506E77"/>
    <w:rsid w:val="00507DDC"/>
    <w:rsid w:val="00510434"/>
    <w:rsid w:val="005107FC"/>
    <w:rsid w:val="005114D5"/>
    <w:rsid w:val="005128D2"/>
    <w:rsid w:val="00513020"/>
    <w:rsid w:val="00513AB3"/>
    <w:rsid w:val="0051411C"/>
    <w:rsid w:val="005149F2"/>
    <w:rsid w:val="00514E6C"/>
    <w:rsid w:val="00515E0A"/>
    <w:rsid w:val="00516358"/>
    <w:rsid w:val="0051638A"/>
    <w:rsid w:val="00517106"/>
    <w:rsid w:val="0051773E"/>
    <w:rsid w:val="00517A81"/>
    <w:rsid w:val="00517F2A"/>
    <w:rsid w:val="00520210"/>
    <w:rsid w:val="005205E3"/>
    <w:rsid w:val="00521946"/>
    <w:rsid w:val="005229B2"/>
    <w:rsid w:val="00522B0F"/>
    <w:rsid w:val="00523090"/>
    <w:rsid w:val="005236E0"/>
    <w:rsid w:val="00525CFD"/>
    <w:rsid w:val="00525FB4"/>
    <w:rsid w:val="00526086"/>
    <w:rsid w:val="005264FC"/>
    <w:rsid w:val="00527D38"/>
    <w:rsid w:val="00530513"/>
    <w:rsid w:val="005305A3"/>
    <w:rsid w:val="00530712"/>
    <w:rsid w:val="00530785"/>
    <w:rsid w:val="0053157D"/>
    <w:rsid w:val="005319C2"/>
    <w:rsid w:val="00532AB4"/>
    <w:rsid w:val="00533D34"/>
    <w:rsid w:val="0053626A"/>
    <w:rsid w:val="00537568"/>
    <w:rsid w:val="00537583"/>
    <w:rsid w:val="0053758D"/>
    <w:rsid w:val="00540379"/>
    <w:rsid w:val="005428E6"/>
    <w:rsid w:val="00542BFD"/>
    <w:rsid w:val="00543C05"/>
    <w:rsid w:val="005456CB"/>
    <w:rsid w:val="0054587E"/>
    <w:rsid w:val="00545D2E"/>
    <w:rsid w:val="00545F18"/>
    <w:rsid w:val="00547915"/>
    <w:rsid w:val="0054793D"/>
    <w:rsid w:val="00550975"/>
    <w:rsid w:val="005512BD"/>
    <w:rsid w:val="00551581"/>
    <w:rsid w:val="00551E5A"/>
    <w:rsid w:val="00552B50"/>
    <w:rsid w:val="00553BD4"/>
    <w:rsid w:val="005546B1"/>
    <w:rsid w:val="005550C0"/>
    <w:rsid w:val="0055624E"/>
    <w:rsid w:val="00556FE5"/>
    <w:rsid w:val="00556FF3"/>
    <w:rsid w:val="00557CC9"/>
    <w:rsid w:val="00560279"/>
    <w:rsid w:val="0056099E"/>
    <w:rsid w:val="00561FFB"/>
    <w:rsid w:val="00562BCA"/>
    <w:rsid w:val="00562E4B"/>
    <w:rsid w:val="00563318"/>
    <w:rsid w:val="00563ABF"/>
    <w:rsid w:val="00563FCD"/>
    <w:rsid w:val="005648D4"/>
    <w:rsid w:val="00564D51"/>
    <w:rsid w:val="00564E78"/>
    <w:rsid w:val="00565A7A"/>
    <w:rsid w:val="0056659A"/>
    <w:rsid w:val="00566B87"/>
    <w:rsid w:val="0056712F"/>
    <w:rsid w:val="00572D1C"/>
    <w:rsid w:val="00572FE0"/>
    <w:rsid w:val="0057330A"/>
    <w:rsid w:val="00573331"/>
    <w:rsid w:val="00574495"/>
    <w:rsid w:val="00574EBF"/>
    <w:rsid w:val="0057588E"/>
    <w:rsid w:val="005763F8"/>
    <w:rsid w:val="005774AA"/>
    <w:rsid w:val="00577AB8"/>
    <w:rsid w:val="00577F21"/>
    <w:rsid w:val="00582174"/>
    <w:rsid w:val="005827B0"/>
    <w:rsid w:val="0058292D"/>
    <w:rsid w:val="005836C3"/>
    <w:rsid w:val="00584DE5"/>
    <w:rsid w:val="005864E3"/>
    <w:rsid w:val="00587EF0"/>
    <w:rsid w:val="00590DC7"/>
    <w:rsid w:val="00590E6D"/>
    <w:rsid w:val="005933D3"/>
    <w:rsid w:val="00593440"/>
    <w:rsid w:val="005935F2"/>
    <w:rsid w:val="00595170"/>
    <w:rsid w:val="0059532D"/>
    <w:rsid w:val="00596FA9"/>
    <w:rsid w:val="00597987"/>
    <w:rsid w:val="005A0279"/>
    <w:rsid w:val="005A2B9C"/>
    <w:rsid w:val="005A3014"/>
    <w:rsid w:val="005A5DEC"/>
    <w:rsid w:val="005A5F13"/>
    <w:rsid w:val="005A6205"/>
    <w:rsid w:val="005A7921"/>
    <w:rsid w:val="005B007C"/>
    <w:rsid w:val="005B0EFD"/>
    <w:rsid w:val="005B1072"/>
    <w:rsid w:val="005B1E7B"/>
    <w:rsid w:val="005B2E17"/>
    <w:rsid w:val="005B3D1C"/>
    <w:rsid w:val="005B4A57"/>
    <w:rsid w:val="005B4D92"/>
    <w:rsid w:val="005B5790"/>
    <w:rsid w:val="005B605E"/>
    <w:rsid w:val="005B6A22"/>
    <w:rsid w:val="005C05D4"/>
    <w:rsid w:val="005C0EAE"/>
    <w:rsid w:val="005C102C"/>
    <w:rsid w:val="005C15FC"/>
    <w:rsid w:val="005C26BF"/>
    <w:rsid w:val="005C2B9C"/>
    <w:rsid w:val="005C4890"/>
    <w:rsid w:val="005C6481"/>
    <w:rsid w:val="005C6DFD"/>
    <w:rsid w:val="005D0AE5"/>
    <w:rsid w:val="005D0D9E"/>
    <w:rsid w:val="005D1CD4"/>
    <w:rsid w:val="005D27C6"/>
    <w:rsid w:val="005D2A0C"/>
    <w:rsid w:val="005D2E2E"/>
    <w:rsid w:val="005D3605"/>
    <w:rsid w:val="005D3710"/>
    <w:rsid w:val="005D37E7"/>
    <w:rsid w:val="005D3B07"/>
    <w:rsid w:val="005D464F"/>
    <w:rsid w:val="005D5561"/>
    <w:rsid w:val="005D556B"/>
    <w:rsid w:val="005D6316"/>
    <w:rsid w:val="005D678B"/>
    <w:rsid w:val="005E02FA"/>
    <w:rsid w:val="005E05BD"/>
    <w:rsid w:val="005E0DBB"/>
    <w:rsid w:val="005E1880"/>
    <w:rsid w:val="005E54E5"/>
    <w:rsid w:val="005E5AE4"/>
    <w:rsid w:val="005E66C8"/>
    <w:rsid w:val="005E6C68"/>
    <w:rsid w:val="005E6CC7"/>
    <w:rsid w:val="005E6FB9"/>
    <w:rsid w:val="005E7329"/>
    <w:rsid w:val="005F2E3E"/>
    <w:rsid w:val="005F2F30"/>
    <w:rsid w:val="005F34CB"/>
    <w:rsid w:val="005F36E4"/>
    <w:rsid w:val="00601E0D"/>
    <w:rsid w:val="006044A0"/>
    <w:rsid w:val="00604DCF"/>
    <w:rsid w:val="006064CD"/>
    <w:rsid w:val="0060688E"/>
    <w:rsid w:val="00606B12"/>
    <w:rsid w:val="00606BFC"/>
    <w:rsid w:val="00606D71"/>
    <w:rsid w:val="00607001"/>
    <w:rsid w:val="0060708C"/>
    <w:rsid w:val="0060737B"/>
    <w:rsid w:val="00607E9B"/>
    <w:rsid w:val="00610582"/>
    <w:rsid w:val="00610B54"/>
    <w:rsid w:val="00611981"/>
    <w:rsid w:val="00611F60"/>
    <w:rsid w:val="00611F67"/>
    <w:rsid w:val="00612718"/>
    <w:rsid w:val="00613BB7"/>
    <w:rsid w:val="006163A7"/>
    <w:rsid w:val="00616B50"/>
    <w:rsid w:val="00617210"/>
    <w:rsid w:val="00621A12"/>
    <w:rsid w:val="00623DB7"/>
    <w:rsid w:val="0062403B"/>
    <w:rsid w:val="00624E14"/>
    <w:rsid w:val="00624EF1"/>
    <w:rsid w:val="00630EDD"/>
    <w:rsid w:val="00631224"/>
    <w:rsid w:val="00632251"/>
    <w:rsid w:val="00632262"/>
    <w:rsid w:val="00632353"/>
    <w:rsid w:val="0063368E"/>
    <w:rsid w:val="006339AB"/>
    <w:rsid w:val="00633CF9"/>
    <w:rsid w:val="0063456E"/>
    <w:rsid w:val="006356DA"/>
    <w:rsid w:val="00636651"/>
    <w:rsid w:val="00637256"/>
    <w:rsid w:val="006402FD"/>
    <w:rsid w:val="00640F71"/>
    <w:rsid w:val="00641856"/>
    <w:rsid w:val="0064271F"/>
    <w:rsid w:val="00643DD1"/>
    <w:rsid w:val="00645337"/>
    <w:rsid w:val="00645373"/>
    <w:rsid w:val="0064557A"/>
    <w:rsid w:val="00646CE9"/>
    <w:rsid w:val="00650BC3"/>
    <w:rsid w:val="00651C8C"/>
    <w:rsid w:val="006538EF"/>
    <w:rsid w:val="00655D36"/>
    <w:rsid w:val="00657BAA"/>
    <w:rsid w:val="00660965"/>
    <w:rsid w:val="0066130F"/>
    <w:rsid w:val="006613A0"/>
    <w:rsid w:val="00663C99"/>
    <w:rsid w:val="00664F3B"/>
    <w:rsid w:val="00665A15"/>
    <w:rsid w:val="00666201"/>
    <w:rsid w:val="00666C57"/>
    <w:rsid w:val="0067054F"/>
    <w:rsid w:val="00671DD4"/>
    <w:rsid w:val="0067301A"/>
    <w:rsid w:val="006744AC"/>
    <w:rsid w:val="00674B1C"/>
    <w:rsid w:val="006752EA"/>
    <w:rsid w:val="006756D8"/>
    <w:rsid w:val="00682765"/>
    <w:rsid w:val="006848C8"/>
    <w:rsid w:val="00684CA1"/>
    <w:rsid w:val="006868E4"/>
    <w:rsid w:val="00690691"/>
    <w:rsid w:val="00693F04"/>
    <w:rsid w:val="0069718F"/>
    <w:rsid w:val="006979B1"/>
    <w:rsid w:val="00697ABD"/>
    <w:rsid w:val="006A1D67"/>
    <w:rsid w:val="006A2CCB"/>
    <w:rsid w:val="006A2E91"/>
    <w:rsid w:val="006A37A9"/>
    <w:rsid w:val="006A5285"/>
    <w:rsid w:val="006A588B"/>
    <w:rsid w:val="006A6034"/>
    <w:rsid w:val="006A6BB9"/>
    <w:rsid w:val="006A6ED9"/>
    <w:rsid w:val="006B03D1"/>
    <w:rsid w:val="006B08FE"/>
    <w:rsid w:val="006B09BB"/>
    <w:rsid w:val="006B16D0"/>
    <w:rsid w:val="006B1DE9"/>
    <w:rsid w:val="006B25AE"/>
    <w:rsid w:val="006B2CF0"/>
    <w:rsid w:val="006B45B0"/>
    <w:rsid w:val="006B5C2C"/>
    <w:rsid w:val="006C0661"/>
    <w:rsid w:val="006C20D5"/>
    <w:rsid w:val="006C4A80"/>
    <w:rsid w:val="006C4E8D"/>
    <w:rsid w:val="006C4EE3"/>
    <w:rsid w:val="006C6B9D"/>
    <w:rsid w:val="006C6D97"/>
    <w:rsid w:val="006C76B8"/>
    <w:rsid w:val="006D065D"/>
    <w:rsid w:val="006D0FEC"/>
    <w:rsid w:val="006D1387"/>
    <w:rsid w:val="006D26CE"/>
    <w:rsid w:val="006D2D79"/>
    <w:rsid w:val="006D2DFF"/>
    <w:rsid w:val="006D3EA1"/>
    <w:rsid w:val="006D4528"/>
    <w:rsid w:val="006D7C1A"/>
    <w:rsid w:val="006E09F6"/>
    <w:rsid w:val="006E0F7C"/>
    <w:rsid w:val="006E12AF"/>
    <w:rsid w:val="006E18CA"/>
    <w:rsid w:val="006E19C7"/>
    <w:rsid w:val="006E1E52"/>
    <w:rsid w:val="006E1F00"/>
    <w:rsid w:val="006E252D"/>
    <w:rsid w:val="006E33D1"/>
    <w:rsid w:val="006E51B9"/>
    <w:rsid w:val="006E54D5"/>
    <w:rsid w:val="006E5D82"/>
    <w:rsid w:val="006E6799"/>
    <w:rsid w:val="006E74C4"/>
    <w:rsid w:val="006F0F71"/>
    <w:rsid w:val="006F394D"/>
    <w:rsid w:val="006F395D"/>
    <w:rsid w:val="006F3C27"/>
    <w:rsid w:val="006F4D28"/>
    <w:rsid w:val="006F4E67"/>
    <w:rsid w:val="006F5167"/>
    <w:rsid w:val="006F57EE"/>
    <w:rsid w:val="006F58C9"/>
    <w:rsid w:val="006F74F1"/>
    <w:rsid w:val="006F7C41"/>
    <w:rsid w:val="006F7E0B"/>
    <w:rsid w:val="00701DF9"/>
    <w:rsid w:val="00703B15"/>
    <w:rsid w:val="00704005"/>
    <w:rsid w:val="00704983"/>
    <w:rsid w:val="00704A33"/>
    <w:rsid w:val="00705B0C"/>
    <w:rsid w:val="00705EB7"/>
    <w:rsid w:val="0071137D"/>
    <w:rsid w:val="00712585"/>
    <w:rsid w:val="00712A93"/>
    <w:rsid w:val="00713750"/>
    <w:rsid w:val="00714F22"/>
    <w:rsid w:val="007178B8"/>
    <w:rsid w:val="00717ABC"/>
    <w:rsid w:val="00717B5D"/>
    <w:rsid w:val="0072118C"/>
    <w:rsid w:val="00721E28"/>
    <w:rsid w:val="00722193"/>
    <w:rsid w:val="007227F9"/>
    <w:rsid w:val="00722B46"/>
    <w:rsid w:val="00722BC5"/>
    <w:rsid w:val="00723289"/>
    <w:rsid w:val="0072466B"/>
    <w:rsid w:val="00725573"/>
    <w:rsid w:val="007308AE"/>
    <w:rsid w:val="007311FC"/>
    <w:rsid w:val="00732E9A"/>
    <w:rsid w:val="00733091"/>
    <w:rsid w:val="00733DEB"/>
    <w:rsid w:val="007343E3"/>
    <w:rsid w:val="00734C35"/>
    <w:rsid w:val="0073529F"/>
    <w:rsid w:val="0073638C"/>
    <w:rsid w:val="0073708E"/>
    <w:rsid w:val="00737C30"/>
    <w:rsid w:val="00740115"/>
    <w:rsid w:val="007422C4"/>
    <w:rsid w:val="007428A0"/>
    <w:rsid w:val="0074319B"/>
    <w:rsid w:val="007437F8"/>
    <w:rsid w:val="007450BC"/>
    <w:rsid w:val="00746C5E"/>
    <w:rsid w:val="007506D9"/>
    <w:rsid w:val="00751ACB"/>
    <w:rsid w:val="0075321F"/>
    <w:rsid w:val="00753C01"/>
    <w:rsid w:val="00754329"/>
    <w:rsid w:val="0075461E"/>
    <w:rsid w:val="00755658"/>
    <w:rsid w:val="00756400"/>
    <w:rsid w:val="00756BD1"/>
    <w:rsid w:val="00760512"/>
    <w:rsid w:val="0076152A"/>
    <w:rsid w:val="00763301"/>
    <w:rsid w:val="0076379F"/>
    <w:rsid w:val="00765598"/>
    <w:rsid w:val="007665BC"/>
    <w:rsid w:val="00767D20"/>
    <w:rsid w:val="007715F9"/>
    <w:rsid w:val="00771CC5"/>
    <w:rsid w:val="00772115"/>
    <w:rsid w:val="00772774"/>
    <w:rsid w:val="007728A8"/>
    <w:rsid w:val="00773124"/>
    <w:rsid w:val="007736F0"/>
    <w:rsid w:val="00773C48"/>
    <w:rsid w:val="00773DC1"/>
    <w:rsid w:val="007757DC"/>
    <w:rsid w:val="007768F3"/>
    <w:rsid w:val="00776919"/>
    <w:rsid w:val="007770EF"/>
    <w:rsid w:val="00780836"/>
    <w:rsid w:val="007812C5"/>
    <w:rsid w:val="00781932"/>
    <w:rsid w:val="00781FBA"/>
    <w:rsid w:val="007827BF"/>
    <w:rsid w:val="00782BF4"/>
    <w:rsid w:val="00782D60"/>
    <w:rsid w:val="00783009"/>
    <w:rsid w:val="007848B3"/>
    <w:rsid w:val="007857F6"/>
    <w:rsid w:val="007858E0"/>
    <w:rsid w:val="00786702"/>
    <w:rsid w:val="0078690C"/>
    <w:rsid w:val="007875DE"/>
    <w:rsid w:val="00790F39"/>
    <w:rsid w:val="007922D2"/>
    <w:rsid w:val="007927A2"/>
    <w:rsid w:val="00792F99"/>
    <w:rsid w:val="00793640"/>
    <w:rsid w:val="0079778B"/>
    <w:rsid w:val="007A0A4C"/>
    <w:rsid w:val="007A154F"/>
    <w:rsid w:val="007A4316"/>
    <w:rsid w:val="007A4660"/>
    <w:rsid w:val="007A6CE1"/>
    <w:rsid w:val="007A7060"/>
    <w:rsid w:val="007A7391"/>
    <w:rsid w:val="007B0990"/>
    <w:rsid w:val="007B0DA6"/>
    <w:rsid w:val="007B235E"/>
    <w:rsid w:val="007B2BF0"/>
    <w:rsid w:val="007B3B06"/>
    <w:rsid w:val="007B466F"/>
    <w:rsid w:val="007B5C8C"/>
    <w:rsid w:val="007B5CEA"/>
    <w:rsid w:val="007B5DB8"/>
    <w:rsid w:val="007B6D71"/>
    <w:rsid w:val="007C075F"/>
    <w:rsid w:val="007C096E"/>
    <w:rsid w:val="007C09C3"/>
    <w:rsid w:val="007C0AE9"/>
    <w:rsid w:val="007C0D6F"/>
    <w:rsid w:val="007C33E2"/>
    <w:rsid w:val="007C56B3"/>
    <w:rsid w:val="007C5A15"/>
    <w:rsid w:val="007C5E91"/>
    <w:rsid w:val="007C61C4"/>
    <w:rsid w:val="007C70BD"/>
    <w:rsid w:val="007C732B"/>
    <w:rsid w:val="007C7FC9"/>
    <w:rsid w:val="007D0451"/>
    <w:rsid w:val="007D0F2A"/>
    <w:rsid w:val="007D1534"/>
    <w:rsid w:val="007D174E"/>
    <w:rsid w:val="007D27E2"/>
    <w:rsid w:val="007D2DFF"/>
    <w:rsid w:val="007D7E5D"/>
    <w:rsid w:val="007E032B"/>
    <w:rsid w:val="007E0F80"/>
    <w:rsid w:val="007E2EDC"/>
    <w:rsid w:val="007E33FB"/>
    <w:rsid w:val="007E3BEE"/>
    <w:rsid w:val="007E42F7"/>
    <w:rsid w:val="007E6D4F"/>
    <w:rsid w:val="007F0E88"/>
    <w:rsid w:val="007F29AB"/>
    <w:rsid w:val="007F3261"/>
    <w:rsid w:val="007F63E9"/>
    <w:rsid w:val="007F7065"/>
    <w:rsid w:val="007F7491"/>
    <w:rsid w:val="008006F2"/>
    <w:rsid w:val="00800E36"/>
    <w:rsid w:val="00801AD8"/>
    <w:rsid w:val="008020B8"/>
    <w:rsid w:val="00802B71"/>
    <w:rsid w:val="00802D63"/>
    <w:rsid w:val="00805F4E"/>
    <w:rsid w:val="00807B7C"/>
    <w:rsid w:val="0081045D"/>
    <w:rsid w:val="00810579"/>
    <w:rsid w:val="00810B4A"/>
    <w:rsid w:val="00810B81"/>
    <w:rsid w:val="008127ED"/>
    <w:rsid w:val="00812858"/>
    <w:rsid w:val="00814B6F"/>
    <w:rsid w:val="00814C9A"/>
    <w:rsid w:val="00814DE4"/>
    <w:rsid w:val="008150B6"/>
    <w:rsid w:val="00815223"/>
    <w:rsid w:val="00815BE4"/>
    <w:rsid w:val="008172CF"/>
    <w:rsid w:val="00817440"/>
    <w:rsid w:val="00817B63"/>
    <w:rsid w:val="008206A6"/>
    <w:rsid w:val="00820E97"/>
    <w:rsid w:val="00821DE9"/>
    <w:rsid w:val="00822A4F"/>
    <w:rsid w:val="00823CF8"/>
    <w:rsid w:val="0082401D"/>
    <w:rsid w:val="00824A47"/>
    <w:rsid w:val="008258D5"/>
    <w:rsid w:val="008312A3"/>
    <w:rsid w:val="008322F3"/>
    <w:rsid w:val="008323EE"/>
    <w:rsid w:val="00832699"/>
    <w:rsid w:val="00832D2E"/>
    <w:rsid w:val="0083447B"/>
    <w:rsid w:val="00835DDA"/>
    <w:rsid w:val="00835F97"/>
    <w:rsid w:val="008364F0"/>
    <w:rsid w:val="0084065D"/>
    <w:rsid w:val="00840F48"/>
    <w:rsid w:val="00841185"/>
    <w:rsid w:val="008411B1"/>
    <w:rsid w:val="0084210E"/>
    <w:rsid w:val="008439DB"/>
    <w:rsid w:val="00843C4A"/>
    <w:rsid w:val="008441B6"/>
    <w:rsid w:val="00844CC6"/>
    <w:rsid w:val="00845892"/>
    <w:rsid w:val="008465EC"/>
    <w:rsid w:val="00846C78"/>
    <w:rsid w:val="0084719B"/>
    <w:rsid w:val="0085060E"/>
    <w:rsid w:val="008507C1"/>
    <w:rsid w:val="00851441"/>
    <w:rsid w:val="00851BB4"/>
    <w:rsid w:val="00851DB0"/>
    <w:rsid w:val="00853335"/>
    <w:rsid w:val="0085385D"/>
    <w:rsid w:val="00853CA5"/>
    <w:rsid w:val="00860D28"/>
    <w:rsid w:val="00860ED2"/>
    <w:rsid w:val="00861FFC"/>
    <w:rsid w:val="0086214A"/>
    <w:rsid w:val="00862356"/>
    <w:rsid w:val="00862E2D"/>
    <w:rsid w:val="008655D2"/>
    <w:rsid w:val="008656EC"/>
    <w:rsid w:val="008667B3"/>
    <w:rsid w:val="008744DB"/>
    <w:rsid w:val="00876A45"/>
    <w:rsid w:val="00880EAE"/>
    <w:rsid w:val="008813C5"/>
    <w:rsid w:val="00881F89"/>
    <w:rsid w:val="008828B7"/>
    <w:rsid w:val="00883D74"/>
    <w:rsid w:val="00884806"/>
    <w:rsid w:val="0089083A"/>
    <w:rsid w:val="0089174A"/>
    <w:rsid w:val="0089230D"/>
    <w:rsid w:val="00893EDD"/>
    <w:rsid w:val="008942DE"/>
    <w:rsid w:val="00894709"/>
    <w:rsid w:val="00894D52"/>
    <w:rsid w:val="00895C2B"/>
    <w:rsid w:val="008972F8"/>
    <w:rsid w:val="008A0094"/>
    <w:rsid w:val="008A0244"/>
    <w:rsid w:val="008A02E1"/>
    <w:rsid w:val="008A06EF"/>
    <w:rsid w:val="008A09EB"/>
    <w:rsid w:val="008A24EB"/>
    <w:rsid w:val="008A2E8B"/>
    <w:rsid w:val="008A4B2C"/>
    <w:rsid w:val="008A57D1"/>
    <w:rsid w:val="008A6273"/>
    <w:rsid w:val="008B1E10"/>
    <w:rsid w:val="008B4A15"/>
    <w:rsid w:val="008B508D"/>
    <w:rsid w:val="008B5BB6"/>
    <w:rsid w:val="008B6425"/>
    <w:rsid w:val="008B6607"/>
    <w:rsid w:val="008C1B68"/>
    <w:rsid w:val="008C23BA"/>
    <w:rsid w:val="008C33B4"/>
    <w:rsid w:val="008C3689"/>
    <w:rsid w:val="008C4926"/>
    <w:rsid w:val="008C4DDC"/>
    <w:rsid w:val="008C6C89"/>
    <w:rsid w:val="008D0D25"/>
    <w:rsid w:val="008D0F89"/>
    <w:rsid w:val="008D426E"/>
    <w:rsid w:val="008D5AF4"/>
    <w:rsid w:val="008D61AC"/>
    <w:rsid w:val="008D61F3"/>
    <w:rsid w:val="008D6330"/>
    <w:rsid w:val="008D6389"/>
    <w:rsid w:val="008D66DA"/>
    <w:rsid w:val="008D742E"/>
    <w:rsid w:val="008D7CBA"/>
    <w:rsid w:val="008E0292"/>
    <w:rsid w:val="008E02F5"/>
    <w:rsid w:val="008E292C"/>
    <w:rsid w:val="008E2E1C"/>
    <w:rsid w:val="008E3926"/>
    <w:rsid w:val="008E42D0"/>
    <w:rsid w:val="008E43B0"/>
    <w:rsid w:val="008E46A2"/>
    <w:rsid w:val="008E47AD"/>
    <w:rsid w:val="008E497A"/>
    <w:rsid w:val="008E4E2B"/>
    <w:rsid w:val="008E5178"/>
    <w:rsid w:val="008E57CE"/>
    <w:rsid w:val="008E5DF1"/>
    <w:rsid w:val="008E7F61"/>
    <w:rsid w:val="008F10E2"/>
    <w:rsid w:val="008F27E9"/>
    <w:rsid w:val="008F4698"/>
    <w:rsid w:val="008F5635"/>
    <w:rsid w:val="008F5A9C"/>
    <w:rsid w:val="008F6850"/>
    <w:rsid w:val="008F6ADF"/>
    <w:rsid w:val="008F6EC9"/>
    <w:rsid w:val="00900BC2"/>
    <w:rsid w:val="00901C2D"/>
    <w:rsid w:val="00901C97"/>
    <w:rsid w:val="0090274B"/>
    <w:rsid w:val="00904938"/>
    <w:rsid w:val="00906DCC"/>
    <w:rsid w:val="00907553"/>
    <w:rsid w:val="00912516"/>
    <w:rsid w:val="00913D5A"/>
    <w:rsid w:val="009143ED"/>
    <w:rsid w:val="00915703"/>
    <w:rsid w:val="009158E2"/>
    <w:rsid w:val="00916FE7"/>
    <w:rsid w:val="00917FD6"/>
    <w:rsid w:val="00921BE1"/>
    <w:rsid w:val="00921E1F"/>
    <w:rsid w:val="009220A0"/>
    <w:rsid w:val="00922308"/>
    <w:rsid w:val="00922A33"/>
    <w:rsid w:val="00923110"/>
    <w:rsid w:val="00923698"/>
    <w:rsid w:val="00923B94"/>
    <w:rsid w:val="00924BBB"/>
    <w:rsid w:val="0092528E"/>
    <w:rsid w:val="00926982"/>
    <w:rsid w:val="00930724"/>
    <w:rsid w:val="00930B43"/>
    <w:rsid w:val="009321F5"/>
    <w:rsid w:val="009331AE"/>
    <w:rsid w:val="00933DCD"/>
    <w:rsid w:val="00934FBC"/>
    <w:rsid w:val="00941182"/>
    <w:rsid w:val="00942109"/>
    <w:rsid w:val="00943E66"/>
    <w:rsid w:val="00944745"/>
    <w:rsid w:val="00944CE7"/>
    <w:rsid w:val="00945381"/>
    <w:rsid w:val="0094693B"/>
    <w:rsid w:val="00947E2D"/>
    <w:rsid w:val="00947FEC"/>
    <w:rsid w:val="00950456"/>
    <w:rsid w:val="009532AC"/>
    <w:rsid w:val="0095367A"/>
    <w:rsid w:val="00953E44"/>
    <w:rsid w:val="0095427F"/>
    <w:rsid w:val="00954A75"/>
    <w:rsid w:val="00955D5B"/>
    <w:rsid w:val="009561A4"/>
    <w:rsid w:val="009564C7"/>
    <w:rsid w:val="0096065E"/>
    <w:rsid w:val="00960E7B"/>
    <w:rsid w:val="00962318"/>
    <w:rsid w:val="00962B68"/>
    <w:rsid w:val="00964E74"/>
    <w:rsid w:val="00966CD8"/>
    <w:rsid w:val="00966FC3"/>
    <w:rsid w:val="0097012A"/>
    <w:rsid w:val="00970372"/>
    <w:rsid w:val="009703C2"/>
    <w:rsid w:val="00972B8B"/>
    <w:rsid w:val="00973EEC"/>
    <w:rsid w:val="009743AC"/>
    <w:rsid w:val="00976CCB"/>
    <w:rsid w:val="00980250"/>
    <w:rsid w:val="00981286"/>
    <w:rsid w:val="009813A5"/>
    <w:rsid w:val="00981FB5"/>
    <w:rsid w:val="00982AD6"/>
    <w:rsid w:val="00983367"/>
    <w:rsid w:val="00983B02"/>
    <w:rsid w:val="009855F3"/>
    <w:rsid w:val="00985DB8"/>
    <w:rsid w:val="0098789B"/>
    <w:rsid w:val="00990FA4"/>
    <w:rsid w:val="009924F1"/>
    <w:rsid w:val="00992990"/>
    <w:rsid w:val="00992A6F"/>
    <w:rsid w:val="00993D5A"/>
    <w:rsid w:val="00994386"/>
    <w:rsid w:val="00994438"/>
    <w:rsid w:val="0099562D"/>
    <w:rsid w:val="009957C1"/>
    <w:rsid w:val="00996748"/>
    <w:rsid w:val="009A069C"/>
    <w:rsid w:val="009A10D8"/>
    <w:rsid w:val="009A22D1"/>
    <w:rsid w:val="009A2A4C"/>
    <w:rsid w:val="009A2A8C"/>
    <w:rsid w:val="009A5D94"/>
    <w:rsid w:val="009A6519"/>
    <w:rsid w:val="009B0A87"/>
    <w:rsid w:val="009B0D1D"/>
    <w:rsid w:val="009B0F38"/>
    <w:rsid w:val="009B1420"/>
    <w:rsid w:val="009B2115"/>
    <w:rsid w:val="009B2621"/>
    <w:rsid w:val="009B2769"/>
    <w:rsid w:val="009B3047"/>
    <w:rsid w:val="009B4882"/>
    <w:rsid w:val="009B50CE"/>
    <w:rsid w:val="009B65AE"/>
    <w:rsid w:val="009B7134"/>
    <w:rsid w:val="009B7F3C"/>
    <w:rsid w:val="009C01C5"/>
    <w:rsid w:val="009C08BF"/>
    <w:rsid w:val="009C0956"/>
    <w:rsid w:val="009C09A2"/>
    <w:rsid w:val="009C0C85"/>
    <w:rsid w:val="009C0F04"/>
    <w:rsid w:val="009C1252"/>
    <w:rsid w:val="009C183B"/>
    <w:rsid w:val="009C1F32"/>
    <w:rsid w:val="009C20EE"/>
    <w:rsid w:val="009C4AC7"/>
    <w:rsid w:val="009C4EBB"/>
    <w:rsid w:val="009C4ECA"/>
    <w:rsid w:val="009C5FCC"/>
    <w:rsid w:val="009C6A6A"/>
    <w:rsid w:val="009C6F1B"/>
    <w:rsid w:val="009D0896"/>
    <w:rsid w:val="009D15F8"/>
    <w:rsid w:val="009D1F02"/>
    <w:rsid w:val="009D2440"/>
    <w:rsid w:val="009D3C57"/>
    <w:rsid w:val="009D41D0"/>
    <w:rsid w:val="009D4B09"/>
    <w:rsid w:val="009D6574"/>
    <w:rsid w:val="009D667D"/>
    <w:rsid w:val="009D6C2F"/>
    <w:rsid w:val="009D6E7E"/>
    <w:rsid w:val="009D7A07"/>
    <w:rsid w:val="009D7F3D"/>
    <w:rsid w:val="009E01DF"/>
    <w:rsid w:val="009E0452"/>
    <w:rsid w:val="009E11B1"/>
    <w:rsid w:val="009E1343"/>
    <w:rsid w:val="009E3032"/>
    <w:rsid w:val="009E4A4A"/>
    <w:rsid w:val="009E55D0"/>
    <w:rsid w:val="009E5E9A"/>
    <w:rsid w:val="009E6527"/>
    <w:rsid w:val="009F1C13"/>
    <w:rsid w:val="009F28C2"/>
    <w:rsid w:val="009F3CD4"/>
    <w:rsid w:val="009F4C3A"/>
    <w:rsid w:val="009F53C2"/>
    <w:rsid w:val="00A009FA"/>
    <w:rsid w:val="00A01D2C"/>
    <w:rsid w:val="00A0273E"/>
    <w:rsid w:val="00A03CC0"/>
    <w:rsid w:val="00A03D25"/>
    <w:rsid w:val="00A04446"/>
    <w:rsid w:val="00A04ADF"/>
    <w:rsid w:val="00A06BA5"/>
    <w:rsid w:val="00A106A0"/>
    <w:rsid w:val="00A10D4B"/>
    <w:rsid w:val="00A124FA"/>
    <w:rsid w:val="00A12B2A"/>
    <w:rsid w:val="00A1346A"/>
    <w:rsid w:val="00A13DBA"/>
    <w:rsid w:val="00A13F32"/>
    <w:rsid w:val="00A141F6"/>
    <w:rsid w:val="00A143D8"/>
    <w:rsid w:val="00A1514A"/>
    <w:rsid w:val="00A15652"/>
    <w:rsid w:val="00A16359"/>
    <w:rsid w:val="00A16713"/>
    <w:rsid w:val="00A168E4"/>
    <w:rsid w:val="00A174A1"/>
    <w:rsid w:val="00A20DFC"/>
    <w:rsid w:val="00A227E1"/>
    <w:rsid w:val="00A23BFB"/>
    <w:rsid w:val="00A24394"/>
    <w:rsid w:val="00A25871"/>
    <w:rsid w:val="00A259A5"/>
    <w:rsid w:val="00A26623"/>
    <w:rsid w:val="00A26BE3"/>
    <w:rsid w:val="00A300CC"/>
    <w:rsid w:val="00A31430"/>
    <w:rsid w:val="00A33D34"/>
    <w:rsid w:val="00A36ACA"/>
    <w:rsid w:val="00A36FD6"/>
    <w:rsid w:val="00A37A56"/>
    <w:rsid w:val="00A4074E"/>
    <w:rsid w:val="00A41C8C"/>
    <w:rsid w:val="00A44043"/>
    <w:rsid w:val="00A443F9"/>
    <w:rsid w:val="00A45C5B"/>
    <w:rsid w:val="00A45E97"/>
    <w:rsid w:val="00A4718E"/>
    <w:rsid w:val="00A47ACC"/>
    <w:rsid w:val="00A50CAB"/>
    <w:rsid w:val="00A5272D"/>
    <w:rsid w:val="00A532AF"/>
    <w:rsid w:val="00A5437A"/>
    <w:rsid w:val="00A554EA"/>
    <w:rsid w:val="00A56769"/>
    <w:rsid w:val="00A567A4"/>
    <w:rsid w:val="00A56DA1"/>
    <w:rsid w:val="00A577F0"/>
    <w:rsid w:val="00A60367"/>
    <w:rsid w:val="00A60B3A"/>
    <w:rsid w:val="00A60D92"/>
    <w:rsid w:val="00A61443"/>
    <w:rsid w:val="00A63C83"/>
    <w:rsid w:val="00A64653"/>
    <w:rsid w:val="00A64EAA"/>
    <w:rsid w:val="00A6565A"/>
    <w:rsid w:val="00A65F08"/>
    <w:rsid w:val="00A65FB2"/>
    <w:rsid w:val="00A65FC2"/>
    <w:rsid w:val="00A67E34"/>
    <w:rsid w:val="00A708EC"/>
    <w:rsid w:val="00A720CC"/>
    <w:rsid w:val="00A72955"/>
    <w:rsid w:val="00A72E53"/>
    <w:rsid w:val="00A7367F"/>
    <w:rsid w:val="00A74399"/>
    <w:rsid w:val="00A74435"/>
    <w:rsid w:val="00A75540"/>
    <w:rsid w:val="00A7558D"/>
    <w:rsid w:val="00A75E9C"/>
    <w:rsid w:val="00A77CE1"/>
    <w:rsid w:val="00A81410"/>
    <w:rsid w:val="00A81FBE"/>
    <w:rsid w:val="00A839BB"/>
    <w:rsid w:val="00A83B75"/>
    <w:rsid w:val="00A86910"/>
    <w:rsid w:val="00A87860"/>
    <w:rsid w:val="00A90D83"/>
    <w:rsid w:val="00A923F8"/>
    <w:rsid w:val="00A94752"/>
    <w:rsid w:val="00A94EC5"/>
    <w:rsid w:val="00A952F8"/>
    <w:rsid w:val="00A97C14"/>
    <w:rsid w:val="00AA158B"/>
    <w:rsid w:val="00AA3BB9"/>
    <w:rsid w:val="00AA4E97"/>
    <w:rsid w:val="00AA59BB"/>
    <w:rsid w:val="00AA5B99"/>
    <w:rsid w:val="00AA6DCD"/>
    <w:rsid w:val="00AA75FF"/>
    <w:rsid w:val="00AB06C3"/>
    <w:rsid w:val="00AB0CE4"/>
    <w:rsid w:val="00AB0D39"/>
    <w:rsid w:val="00AB1567"/>
    <w:rsid w:val="00AB1E6B"/>
    <w:rsid w:val="00AB3B7B"/>
    <w:rsid w:val="00AB3F1A"/>
    <w:rsid w:val="00AB6724"/>
    <w:rsid w:val="00AB6FD6"/>
    <w:rsid w:val="00AB7DEF"/>
    <w:rsid w:val="00AB7EBF"/>
    <w:rsid w:val="00AC0986"/>
    <w:rsid w:val="00AC09A4"/>
    <w:rsid w:val="00AC0A78"/>
    <w:rsid w:val="00AC0B42"/>
    <w:rsid w:val="00AC0F50"/>
    <w:rsid w:val="00AC2382"/>
    <w:rsid w:val="00AC23F8"/>
    <w:rsid w:val="00AC287F"/>
    <w:rsid w:val="00AC3140"/>
    <w:rsid w:val="00AC3C73"/>
    <w:rsid w:val="00AC6842"/>
    <w:rsid w:val="00AD07B3"/>
    <w:rsid w:val="00AD194F"/>
    <w:rsid w:val="00AD1A8A"/>
    <w:rsid w:val="00AD208F"/>
    <w:rsid w:val="00AD2134"/>
    <w:rsid w:val="00AD2491"/>
    <w:rsid w:val="00AD27F1"/>
    <w:rsid w:val="00AD2AE5"/>
    <w:rsid w:val="00AD3651"/>
    <w:rsid w:val="00AD4AFF"/>
    <w:rsid w:val="00AD6691"/>
    <w:rsid w:val="00AD7B27"/>
    <w:rsid w:val="00AE0B70"/>
    <w:rsid w:val="00AE0C62"/>
    <w:rsid w:val="00AE1759"/>
    <w:rsid w:val="00AE25BE"/>
    <w:rsid w:val="00AE3166"/>
    <w:rsid w:val="00AE3C31"/>
    <w:rsid w:val="00AE3EE7"/>
    <w:rsid w:val="00AE40AC"/>
    <w:rsid w:val="00AE5DC3"/>
    <w:rsid w:val="00AE65EE"/>
    <w:rsid w:val="00AE6619"/>
    <w:rsid w:val="00AF004F"/>
    <w:rsid w:val="00AF0955"/>
    <w:rsid w:val="00AF1C88"/>
    <w:rsid w:val="00AF230C"/>
    <w:rsid w:val="00AF2602"/>
    <w:rsid w:val="00AF29B8"/>
    <w:rsid w:val="00AF2E81"/>
    <w:rsid w:val="00AF318C"/>
    <w:rsid w:val="00AF3A09"/>
    <w:rsid w:val="00AF3DF1"/>
    <w:rsid w:val="00AF453B"/>
    <w:rsid w:val="00AF5DD5"/>
    <w:rsid w:val="00AF6032"/>
    <w:rsid w:val="00AF7144"/>
    <w:rsid w:val="00AF7CC4"/>
    <w:rsid w:val="00B01200"/>
    <w:rsid w:val="00B0242C"/>
    <w:rsid w:val="00B03F6A"/>
    <w:rsid w:val="00B046AD"/>
    <w:rsid w:val="00B04E30"/>
    <w:rsid w:val="00B04EB2"/>
    <w:rsid w:val="00B06501"/>
    <w:rsid w:val="00B06CAD"/>
    <w:rsid w:val="00B06D89"/>
    <w:rsid w:val="00B10797"/>
    <w:rsid w:val="00B117EE"/>
    <w:rsid w:val="00B14718"/>
    <w:rsid w:val="00B148E3"/>
    <w:rsid w:val="00B14C65"/>
    <w:rsid w:val="00B15ADF"/>
    <w:rsid w:val="00B15B51"/>
    <w:rsid w:val="00B179CA"/>
    <w:rsid w:val="00B17A42"/>
    <w:rsid w:val="00B17C0F"/>
    <w:rsid w:val="00B2056E"/>
    <w:rsid w:val="00B2072F"/>
    <w:rsid w:val="00B20AEA"/>
    <w:rsid w:val="00B234E8"/>
    <w:rsid w:val="00B2493D"/>
    <w:rsid w:val="00B2556D"/>
    <w:rsid w:val="00B25785"/>
    <w:rsid w:val="00B25924"/>
    <w:rsid w:val="00B25A51"/>
    <w:rsid w:val="00B26766"/>
    <w:rsid w:val="00B27358"/>
    <w:rsid w:val="00B30D6D"/>
    <w:rsid w:val="00B326ED"/>
    <w:rsid w:val="00B339FD"/>
    <w:rsid w:val="00B34DE2"/>
    <w:rsid w:val="00B3645B"/>
    <w:rsid w:val="00B368BA"/>
    <w:rsid w:val="00B36C28"/>
    <w:rsid w:val="00B37EA1"/>
    <w:rsid w:val="00B4000B"/>
    <w:rsid w:val="00B401E3"/>
    <w:rsid w:val="00B401EB"/>
    <w:rsid w:val="00B40491"/>
    <w:rsid w:val="00B418B0"/>
    <w:rsid w:val="00B441D4"/>
    <w:rsid w:val="00B529FA"/>
    <w:rsid w:val="00B53987"/>
    <w:rsid w:val="00B53C33"/>
    <w:rsid w:val="00B57760"/>
    <w:rsid w:val="00B57CB0"/>
    <w:rsid w:val="00B6085D"/>
    <w:rsid w:val="00B61632"/>
    <w:rsid w:val="00B63387"/>
    <w:rsid w:val="00B65CE0"/>
    <w:rsid w:val="00B66694"/>
    <w:rsid w:val="00B669ED"/>
    <w:rsid w:val="00B67CBC"/>
    <w:rsid w:val="00B70D1E"/>
    <w:rsid w:val="00B72516"/>
    <w:rsid w:val="00B7596E"/>
    <w:rsid w:val="00B77A0D"/>
    <w:rsid w:val="00B80C7A"/>
    <w:rsid w:val="00B82546"/>
    <w:rsid w:val="00B835F0"/>
    <w:rsid w:val="00B83B1C"/>
    <w:rsid w:val="00B8420D"/>
    <w:rsid w:val="00B84550"/>
    <w:rsid w:val="00B85217"/>
    <w:rsid w:val="00B85D81"/>
    <w:rsid w:val="00B86AAA"/>
    <w:rsid w:val="00B91C2B"/>
    <w:rsid w:val="00B945C8"/>
    <w:rsid w:val="00B97DFC"/>
    <w:rsid w:val="00BA0581"/>
    <w:rsid w:val="00BA0B10"/>
    <w:rsid w:val="00BA18C7"/>
    <w:rsid w:val="00BA1FD8"/>
    <w:rsid w:val="00BA28E8"/>
    <w:rsid w:val="00BA29CE"/>
    <w:rsid w:val="00BA36E2"/>
    <w:rsid w:val="00BA491B"/>
    <w:rsid w:val="00BA72E9"/>
    <w:rsid w:val="00BA73D2"/>
    <w:rsid w:val="00BA75B4"/>
    <w:rsid w:val="00BB0C89"/>
    <w:rsid w:val="00BB0CD2"/>
    <w:rsid w:val="00BB0FA1"/>
    <w:rsid w:val="00BB1DD9"/>
    <w:rsid w:val="00BB2420"/>
    <w:rsid w:val="00BB3A77"/>
    <w:rsid w:val="00BB4B88"/>
    <w:rsid w:val="00BB698C"/>
    <w:rsid w:val="00BB7CAE"/>
    <w:rsid w:val="00BC07B9"/>
    <w:rsid w:val="00BC2199"/>
    <w:rsid w:val="00BC457A"/>
    <w:rsid w:val="00BC5CE5"/>
    <w:rsid w:val="00BC643B"/>
    <w:rsid w:val="00BC65E3"/>
    <w:rsid w:val="00BC6F8A"/>
    <w:rsid w:val="00BC7025"/>
    <w:rsid w:val="00BC7FB4"/>
    <w:rsid w:val="00BD04B3"/>
    <w:rsid w:val="00BD1E64"/>
    <w:rsid w:val="00BD226A"/>
    <w:rsid w:val="00BD296D"/>
    <w:rsid w:val="00BD388D"/>
    <w:rsid w:val="00BD48D6"/>
    <w:rsid w:val="00BD49FE"/>
    <w:rsid w:val="00BD678D"/>
    <w:rsid w:val="00BD70B5"/>
    <w:rsid w:val="00BD7454"/>
    <w:rsid w:val="00BD7701"/>
    <w:rsid w:val="00BD7AAC"/>
    <w:rsid w:val="00BE011C"/>
    <w:rsid w:val="00BE0188"/>
    <w:rsid w:val="00BE05FB"/>
    <w:rsid w:val="00BE12F0"/>
    <w:rsid w:val="00BE23EC"/>
    <w:rsid w:val="00BE300B"/>
    <w:rsid w:val="00BE4A4E"/>
    <w:rsid w:val="00BE57E7"/>
    <w:rsid w:val="00BE651E"/>
    <w:rsid w:val="00BE6BFA"/>
    <w:rsid w:val="00BE6FA1"/>
    <w:rsid w:val="00BE7911"/>
    <w:rsid w:val="00BF014F"/>
    <w:rsid w:val="00BF17A5"/>
    <w:rsid w:val="00BF2282"/>
    <w:rsid w:val="00BF2336"/>
    <w:rsid w:val="00BF2762"/>
    <w:rsid w:val="00BF35D4"/>
    <w:rsid w:val="00BF3EF7"/>
    <w:rsid w:val="00BF4187"/>
    <w:rsid w:val="00BF4FC2"/>
    <w:rsid w:val="00BF524B"/>
    <w:rsid w:val="00BF62C4"/>
    <w:rsid w:val="00C001DC"/>
    <w:rsid w:val="00C004A1"/>
    <w:rsid w:val="00C01643"/>
    <w:rsid w:val="00C02655"/>
    <w:rsid w:val="00C02A71"/>
    <w:rsid w:val="00C02CAD"/>
    <w:rsid w:val="00C02D8B"/>
    <w:rsid w:val="00C02FD9"/>
    <w:rsid w:val="00C041C6"/>
    <w:rsid w:val="00C04D65"/>
    <w:rsid w:val="00C055E6"/>
    <w:rsid w:val="00C05F28"/>
    <w:rsid w:val="00C06C87"/>
    <w:rsid w:val="00C07392"/>
    <w:rsid w:val="00C102C2"/>
    <w:rsid w:val="00C1038E"/>
    <w:rsid w:val="00C11334"/>
    <w:rsid w:val="00C11384"/>
    <w:rsid w:val="00C11536"/>
    <w:rsid w:val="00C11EC1"/>
    <w:rsid w:val="00C1207A"/>
    <w:rsid w:val="00C12270"/>
    <w:rsid w:val="00C13181"/>
    <w:rsid w:val="00C145F1"/>
    <w:rsid w:val="00C15B3A"/>
    <w:rsid w:val="00C16A79"/>
    <w:rsid w:val="00C17378"/>
    <w:rsid w:val="00C204EC"/>
    <w:rsid w:val="00C21ED9"/>
    <w:rsid w:val="00C22985"/>
    <w:rsid w:val="00C22F2D"/>
    <w:rsid w:val="00C23888"/>
    <w:rsid w:val="00C24223"/>
    <w:rsid w:val="00C26134"/>
    <w:rsid w:val="00C2683F"/>
    <w:rsid w:val="00C304B7"/>
    <w:rsid w:val="00C30B4A"/>
    <w:rsid w:val="00C3129A"/>
    <w:rsid w:val="00C320F3"/>
    <w:rsid w:val="00C32791"/>
    <w:rsid w:val="00C33A75"/>
    <w:rsid w:val="00C34062"/>
    <w:rsid w:val="00C3482C"/>
    <w:rsid w:val="00C348EA"/>
    <w:rsid w:val="00C34FCE"/>
    <w:rsid w:val="00C362E8"/>
    <w:rsid w:val="00C36FFA"/>
    <w:rsid w:val="00C379FC"/>
    <w:rsid w:val="00C41193"/>
    <w:rsid w:val="00C4214E"/>
    <w:rsid w:val="00C4339E"/>
    <w:rsid w:val="00C434BF"/>
    <w:rsid w:val="00C44DF6"/>
    <w:rsid w:val="00C460D6"/>
    <w:rsid w:val="00C464A9"/>
    <w:rsid w:val="00C4672A"/>
    <w:rsid w:val="00C50444"/>
    <w:rsid w:val="00C528F1"/>
    <w:rsid w:val="00C52905"/>
    <w:rsid w:val="00C529CD"/>
    <w:rsid w:val="00C52CAC"/>
    <w:rsid w:val="00C539CE"/>
    <w:rsid w:val="00C5529E"/>
    <w:rsid w:val="00C560CB"/>
    <w:rsid w:val="00C57419"/>
    <w:rsid w:val="00C57B59"/>
    <w:rsid w:val="00C6053F"/>
    <w:rsid w:val="00C619FE"/>
    <w:rsid w:val="00C62F8A"/>
    <w:rsid w:val="00C636A7"/>
    <w:rsid w:val="00C63D26"/>
    <w:rsid w:val="00C64B96"/>
    <w:rsid w:val="00C6503E"/>
    <w:rsid w:val="00C65595"/>
    <w:rsid w:val="00C67EAF"/>
    <w:rsid w:val="00C7097C"/>
    <w:rsid w:val="00C7113D"/>
    <w:rsid w:val="00C71BF4"/>
    <w:rsid w:val="00C71E0C"/>
    <w:rsid w:val="00C7204A"/>
    <w:rsid w:val="00C72451"/>
    <w:rsid w:val="00C725D3"/>
    <w:rsid w:val="00C74FBA"/>
    <w:rsid w:val="00C7555D"/>
    <w:rsid w:val="00C760EA"/>
    <w:rsid w:val="00C773AD"/>
    <w:rsid w:val="00C80E18"/>
    <w:rsid w:val="00C820E7"/>
    <w:rsid w:val="00C820FD"/>
    <w:rsid w:val="00C82448"/>
    <w:rsid w:val="00C82815"/>
    <w:rsid w:val="00C82DB2"/>
    <w:rsid w:val="00C8759B"/>
    <w:rsid w:val="00C90D98"/>
    <w:rsid w:val="00C9118E"/>
    <w:rsid w:val="00C91419"/>
    <w:rsid w:val="00C91ED8"/>
    <w:rsid w:val="00C92130"/>
    <w:rsid w:val="00C923AD"/>
    <w:rsid w:val="00C92D4B"/>
    <w:rsid w:val="00C93130"/>
    <w:rsid w:val="00C93802"/>
    <w:rsid w:val="00C93E62"/>
    <w:rsid w:val="00C941EF"/>
    <w:rsid w:val="00C94432"/>
    <w:rsid w:val="00C97C7D"/>
    <w:rsid w:val="00CA25ED"/>
    <w:rsid w:val="00CA2D5A"/>
    <w:rsid w:val="00CA41D5"/>
    <w:rsid w:val="00CA43D4"/>
    <w:rsid w:val="00CA4585"/>
    <w:rsid w:val="00CA51E5"/>
    <w:rsid w:val="00CA55A6"/>
    <w:rsid w:val="00CA6606"/>
    <w:rsid w:val="00CA677F"/>
    <w:rsid w:val="00CA6A86"/>
    <w:rsid w:val="00CA6C7B"/>
    <w:rsid w:val="00CA7753"/>
    <w:rsid w:val="00CA7EDA"/>
    <w:rsid w:val="00CB07F7"/>
    <w:rsid w:val="00CB1108"/>
    <w:rsid w:val="00CB11D2"/>
    <w:rsid w:val="00CB1995"/>
    <w:rsid w:val="00CB2405"/>
    <w:rsid w:val="00CB2F66"/>
    <w:rsid w:val="00CB554B"/>
    <w:rsid w:val="00CB5704"/>
    <w:rsid w:val="00CB5748"/>
    <w:rsid w:val="00CB5C0A"/>
    <w:rsid w:val="00CB6B64"/>
    <w:rsid w:val="00CB7730"/>
    <w:rsid w:val="00CC00C2"/>
    <w:rsid w:val="00CC034E"/>
    <w:rsid w:val="00CC0AD8"/>
    <w:rsid w:val="00CC0D28"/>
    <w:rsid w:val="00CC0E3F"/>
    <w:rsid w:val="00CC12F4"/>
    <w:rsid w:val="00CC1373"/>
    <w:rsid w:val="00CC1452"/>
    <w:rsid w:val="00CC1CDA"/>
    <w:rsid w:val="00CC2CAD"/>
    <w:rsid w:val="00CC3B13"/>
    <w:rsid w:val="00CC4730"/>
    <w:rsid w:val="00CC4772"/>
    <w:rsid w:val="00CC4EA3"/>
    <w:rsid w:val="00CC5164"/>
    <w:rsid w:val="00CC546E"/>
    <w:rsid w:val="00CC5CAB"/>
    <w:rsid w:val="00CC6075"/>
    <w:rsid w:val="00CC6482"/>
    <w:rsid w:val="00CD1539"/>
    <w:rsid w:val="00CD1C6C"/>
    <w:rsid w:val="00CD2AAC"/>
    <w:rsid w:val="00CD38D2"/>
    <w:rsid w:val="00CD3AF0"/>
    <w:rsid w:val="00CD4FDA"/>
    <w:rsid w:val="00CE0723"/>
    <w:rsid w:val="00CE1CE1"/>
    <w:rsid w:val="00CE1FEE"/>
    <w:rsid w:val="00CE21B8"/>
    <w:rsid w:val="00CE4229"/>
    <w:rsid w:val="00CE4838"/>
    <w:rsid w:val="00CE4FE5"/>
    <w:rsid w:val="00CE7BD0"/>
    <w:rsid w:val="00CF384D"/>
    <w:rsid w:val="00CF3D7D"/>
    <w:rsid w:val="00CF56CD"/>
    <w:rsid w:val="00CF59ED"/>
    <w:rsid w:val="00CF6A37"/>
    <w:rsid w:val="00D00209"/>
    <w:rsid w:val="00D0072C"/>
    <w:rsid w:val="00D00B64"/>
    <w:rsid w:val="00D00FE8"/>
    <w:rsid w:val="00D03B99"/>
    <w:rsid w:val="00D03E3A"/>
    <w:rsid w:val="00D07442"/>
    <w:rsid w:val="00D07E08"/>
    <w:rsid w:val="00D1050A"/>
    <w:rsid w:val="00D10853"/>
    <w:rsid w:val="00D11EA6"/>
    <w:rsid w:val="00D14FBD"/>
    <w:rsid w:val="00D1616E"/>
    <w:rsid w:val="00D166C7"/>
    <w:rsid w:val="00D16DE8"/>
    <w:rsid w:val="00D17866"/>
    <w:rsid w:val="00D205E8"/>
    <w:rsid w:val="00D20E16"/>
    <w:rsid w:val="00D214CB"/>
    <w:rsid w:val="00D21770"/>
    <w:rsid w:val="00D22686"/>
    <w:rsid w:val="00D22970"/>
    <w:rsid w:val="00D23F3D"/>
    <w:rsid w:val="00D2423F"/>
    <w:rsid w:val="00D24513"/>
    <w:rsid w:val="00D26812"/>
    <w:rsid w:val="00D269AD"/>
    <w:rsid w:val="00D2787C"/>
    <w:rsid w:val="00D301C7"/>
    <w:rsid w:val="00D31165"/>
    <w:rsid w:val="00D333C5"/>
    <w:rsid w:val="00D34571"/>
    <w:rsid w:val="00D40AE0"/>
    <w:rsid w:val="00D419A9"/>
    <w:rsid w:val="00D41A7F"/>
    <w:rsid w:val="00D41E52"/>
    <w:rsid w:val="00D4273D"/>
    <w:rsid w:val="00D433DB"/>
    <w:rsid w:val="00D43747"/>
    <w:rsid w:val="00D44C84"/>
    <w:rsid w:val="00D451E2"/>
    <w:rsid w:val="00D46C37"/>
    <w:rsid w:val="00D47BC9"/>
    <w:rsid w:val="00D51200"/>
    <w:rsid w:val="00D513AF"/>
    <w:rsid w:val="00D518CC"/>
    <w:rsid w:val="00D51B4F"/>
    <w:rsid w:val="00D53673"/>
    <w:rsid w:val="00D54537"/>
    <w:rsid w:val="00D54B01"/>
    <w:rsid w:val="00D5587B"/>
    <w:rsid w:val="00D5723D"/>
    <w:rsid w:val="00D5733F"/>
    <w:rsid w:val="00D5758B"/>
    <w:rsid w:val="00D60D8E"/>
    <w:rsid w:val="00D614D5"/>
    <w:rsid w:val="00D61B77"/>
    <w:rsid w:val="00D62E4B"/>
    <w:rsid w:val="00D6320D"/>
    <w:rsid w:val="00D63CD7"/>
    <w:rsid w:val="00D64FBC"/>
    <w:rsid w:val="00D65712"/>
    <w:rsid w:val="00D662C8"/>
    <w:rsid w:val="00D6656A"/>
    <w:rsid w:val="00D67B54"/>
    <w:rsid w:val="00D67C46"/>
    <w:rsid w:val="00D70020"/>
    <w:rsid w:val="00D70078"/>
    <w:rsid w:val="00D70AF7"/>
    <w:rsid w:val="00D70E40"/>
    <w:rsid w:val="00D71743"/>
    <w:rsid w:val="00D71F48"/>
    <w:rsid w:val="00D72F6F"/>
    <w:rsid w:val="00D758B7"/>
    <w:rsid w:val="00D761A7"/>
    <w:rsid w:val="00D7629E"/>
    <w:rsid w:val="00D76971"/>
    <w:rsid w:val="00D807DE"/>
    <w:rsid w:val="00D80A09"/>
    <w:rsid w:val="00D83837"/>
    <w:rsid w:val="00D8399C"/>
    <w:rsid w:val="00D8477B"/>
    <w:rsid w:val="00D84A49"/>
    <w:rsid w:val="00D84B17"/>
    <w:rsid w:val="00D850FE"/>
    <w:rsid w:val="00D863BB"/>
    <w:rsid w:val="00D87726"/>
    <w:rsid w:val="00D91766"/>
    <w:rsid w:val="00D92C20"/>
    <w:rsid w:val="00D95FB3"/>
    <w:rsid w:val="00D966A5"/>
    <w:rsid w:val="00D96E70"/>
    <w:rsid w:val="00D97AE8"/>
    <w:rsid w:val="00D97D1E"/>
    <w:rsid w:val="00DA1E65"/>
    <w:rsid w:val="00DA218E"/>
    <w:rsid w:val="00DA2CBD"/>
    <w:rsid w:val="00DA3164"/>
    <w:rsid w:val="00DA34C1"/>
    <w:rsid w:val="00DA612D"/>
    <w:rsid w:val="00DA7035"/>
    <w:rsid w:val="00DA763F"/>
    <w:rsid w:val="00DA7B76"/>
    <w:rsid w:val="00DB0110"/>
    <w:rsid w:val="00DB0B8B"/>
    <w:rsid w:val="00DB1D2B"/>
    <w:rsid w:val="00DB1D4C"/>
    <w:rsid w:val="00DB35A8"/>
    <w:rsid w:val="00DB36E7"/>
    <w:rsid w:val="00DB4BD5"/>
    <w:rsid w:val="00DB51A4"/>
    <w:rsid w:val="00DB645C"/>
    <w:rsid w:val="00DB665F"/>
    <w:rsid w:val="00DB6CB6"/>
    <w:rsid w:val="00DB7890"/>
    <w:rsid w:val="00DC02FD"/>
    <w:rsid w:val="00DC07E0"/>
    <w:rsid w:val="00DC0E5A"/>
    <w:rsid w:val="00DC159C"/>
    <w:rsid w:val="00DC1F6C"/>
    <w:rsid w:val="00DC3788"/>
    <w:rsid w:val="00DC3B03"/>
    <w:rsid w:val="00DC4433"/>
    <w:rsid w:val="00DC46D2"/>
    <w:rsid w:val="00DC5553"/>
    <w:rsid w:val="00DC6D50"/>
    <w:rsid w:val="00DC6E64"/>
    <w:rsid w:val="00DC7044"/>
    <w:rsid w:val="00DC7565"/>
    <w:rsid w:val="00DC7AB9"/>
    <w:rsid w:val="00DD059C"/>
    <w:rsid w:val="00DD0D8E"/>
    <w:rsid w:val="00DD0F16"/>
    <w:rsid w:val="00DD160D"/>
    <w:rsid w:val="00DD22CF"/>
    <w:rsid w:val="00DD3335"/>
    <w:rsid w:val="00DD37C1"/>
    <w:rsid w:val="00DD500B"/>
    <w:rsid w:val="00DD5024"/>
    <w:rsid w:val="00DD7B4F"/>
    <w:rsid w:val="00DD7E49"/>
    <w:rsid w:val="00DE2779"/>
    <w:rsid w:val="00DE27E7"/>
    <w:rsid w:val="00DE2D82"/>
    <w:rsid w:val="00DE35F4"/>
    <w:rsid w:val="00DE443A"/>
    <w:rsid w:val="00DE4DFE"/>
    <w:rsid w:val="00DE5319"/>
    <w:rsid w:val="00DE56D4"/>
    <w:rsid w:val="00DE63F2"/>
    <w:rsid w:val="00DE64B5"/>
    <w:rsid w:val="00DE6777"/>
    <w:rsid w:val="00DE69E7"/>
    <w:rsid w:val="00DE7969"/>
    <w:rsid w:val="00DF0292"/>
    <w:rsid w:val="00DF1B01"/>
    <w:rsid w:val="00DF2533"/>
    <w:rsid w:val="00DF2BAF"/>
    <w:rsid w:val="00DF36F3"/>
    <w:rsid w:val="00DF57EC"/>
    <w:rsid w:val="00DF7934"/>
    <w:rsid w:val="00E009F4"/>
    <w:rsid w:val="00E010A9"/>
    <w:rsid w:val="00E020E0"/>
    <w:rsid w:val="00E02E15"/>
    <w:rsid w:val="00E03228"/>
    <w:rsid w:val="00E05631"/>
    <w:rsid w:val="00E05D0F"/>
    <w:rsid w:val="00E07078"/>
    <w:rsid w:val="00E105F2"/>
    <w:rsid w:val="00E105FF"/>
    <w:rsid w:val="00E11296"/>
    <w:rsid w:val="00E11C61"/>
    <w:rsid w:val="00E11E18"/>
    <w:rsid w:val="00E12EE0"/>
    <w:rsid w:val="00E132CD"/>
    <w:rsid w:val="00E13A3C"/>
    <w:rsid w:val="00E13D84"/>
    <w:rsid w:val="00E13EE0"/>
    <w:rsid w:val="00E14435"/>
    <w:rsid w:val="00E14BC8"/>
    <w:rsid w:val="00E14E81"/>
    <w:rsid w:val="00E15076"/>
    <w:rsid w:val="00E15223"/>
    <w:rsid w:val="00E1650E"/>
    <w:rsid w:val="00E16548"/>
    <w:rsid w:val="00E1671D"/>
    <w:rsid w:val="00E1733F"/>
    <w:rsid w:val="00E20446"/>
    <w:rsid w:val="00E2090F"/>
    <w:rsid w:val="00E20C0D"/>
    <w:rsid w:val="00E21154"/>
    <w:rsid w:val="00E22F6E"/>
    <w:rsid w:val="00E23F11"/>
    <w:rsid w:val="00E25BF7"/>
    <w:rsid w:val="00E30B78"/>
    <w:rsid w:val="00E3224F"/>
    <w:rsid w:val="00E32A39"/>
    <w:rsid w:val="00E34070"/>
    <w:rsid w:val="00E36C12"/>
    <w:rsid w:val="00E37540"/>
    <w:rsid w:val="00E409A5"/>
    <w:rsid w:val="00E40E69"/>
    <w:rsid w:val="00E41068"/>
    <w:rsid w:val="00E41307"/>
    <w:rsid w:val="00E414E2"/>
    <w:rsid w:val="00E4197C"/>
    <w:rsid w:val="00E41CA6"/>
    <w:rsid w:val="00E42740"/>
    <w:rsid w:val="00E43FE1"/>
    <w:rsid w:val="00E447FE"/>
    <w:rsid w:val="00E455B5"/>
    <w:rsid w:val="00E46997"/>
    <w:rsid w:val="00E47043"/>
    <w:rsid w:val="00E472E1"/>
    <w:rsid w:val="00E47628"/>
    <w:rsid w:val="00E47F2E"/>
    <w:rsid w:val="00E501AB"/>
    <w:rsid w:val="00E5055F"/>
    <w:rsid w:val="00E5083E"/>
    <w:rsid w:val="00E50C52"/>
    <w:rsid w:val="00E522F4"/>
    <w:rsid w:val="00E5251B"/>
    <w:rsid w:val="00E549ED"/>
    <w:rsid w:val="00E55787"/>
    <w:rsid w:val="00E5589C"/>
    <w:rsid w:val="00E562BD"/>
    <w:rsid w:val="00E56C83"/>
    <w:rsid w:val="00E573F2"/>
    <w:rsid w:val="00E61855"/>
    <w:rsid w:val="00E62158"/>
    <w:rsid w:val="00E62B97"/>
    <w:rsid w:val="00E6329A"/>
    <w:rsid w:val="00E66C44"/>
    <w:rsid w:val="00E67085"/>
    <w:rsid w:val="00E711EA"/>
    <w:rsid w:val="00E71274"/>
    <w:rsid w:val="00E728EC"/>
    <w:rsid w:val="00E72910"/>
    <w:rsid w:val="00E72E18"/>
    <w:rsid w:val="00E74DD9"/>
    <w:rsid w:val="00E75724"/>
    <w:rsid w:val="00E758E8"/>
    <w:rsid w:val="00E768B3"/>
    <w:rsid w:val="00E76D7C"/>
    <w:rsid w:val="00E76FEB"/>
    <w:rsid w:val="00E80011"/>
    <w:rsid w:val="00E812A1"/>
    <w:rsid w:val="00E81870"/>
    <w:rsid w:val="00E81B49"/>
    <w:rsid w:val="00E82364"/>
    <w:rsid w:val="00E84501"/>
    <w:rsid w:val="00E8453A"/>
    <w:rsid w:val="00E852C8"/>
    <w:rsid w:val="00E87812"/>
    <w:rsid w:val="00E87A22"/>
    <w:rsid w:val="00E87B06"/>
    <w:rsid w:val="00E87C68"/>
    <w:rsid w:val="00E90AB2"/>
    <w:rsid w:val="00E91FF4"/>
    <w:rsid w:val="00E92089"/>
    <w:rsid w:val="00E92EDB"/>
    <w:rsid w:val="00E935A4"/>
    <w:rsid w:val="00E95321"/>
    <w:rsid w:val="00E95F89"/>
    <w:rsid w:val="00E96088"/>
    <w:rsid w:val="00E9637A"/>
    <w:rsid w:val="00E969C6"/>
    <w:rsid w:val="00E96D23"/>
    <w:rsid w:val="00EA1FA0"/>
    <w:rsid w:val="00EA2F49"/>
    <w:rsid w:val="00EA4A3E"/>
    <w:rsid w:val="00EA4BB3"/>
    <w:rsid w:val="00EA5C5A"/>
    <w:rsid w:val="00EA784A"/>
    <w:rsid w:val="00EA7C67"/>
    <w:rsid w:val="00EB017C"/>
    <w:rsid w:val="00EB01A9"/>
    <w:rsid w:val="00EB14B8"/>
    <w:rsid w:val="00EB2BA9"/>
    <w:rsid w:val="00EB48FA"/>
    <w:rsid w:val="00EB4904"/>
    <w:rsid w:val="00EB67EA"/>
    <w:rsid w:val="00EB7174"/>
    <w:rsid w:val="00EC0815"/>
    <w:rsid w:val="00EC2B5C"/>
    <w:rsid w:val="00EC327E"/>
    <w:rsid w:val="00EC4F3E"/>
    <w:rsid w:val="00EC5090"/>
    <w:rsid w:val="00EC5138"/>
    <w:rsid w:val="00EC549C"/>
    <w:rsid w:val="00EC568D"/>
    <w:rsid w:val="00EC61E1"/>
    <w:rsid w:val="00EC7661"/>
    <w:rsid w:val="00EC7B79"/>
    <w:rsid w:val="00ED0415"/>
    <w:rsid w:val="00ED059A"/>
    <w:rsid w:val="00ED1C50"/>
    <w:rsid w:val="00ED1D53"/>
    <w:rsid w:val="00ED1D70"/>
    <w:rsid w:val="00ED4D0A"/>
    <w:rsid w:val="00EE0EBC"/>
    <w:rsid w:val="00EE1973"/>
    <w:rsid w:val="00EE2696"/>
    <w:rsid w:val="00EE3950"/>
    <w:rsid w:val="00EE39DE"/>
    <w:rsid w:val="00EE75FD"/>
    <w:rsid w:val="00EF0555"/>
    <w:rsid w:val="00EF0A9D"/>
    <w:rsid w:val="00EF2182"/>
    <w:rsid w:val="00EF27DE"/>
    <w:rsid w:val="00EF298C"/>
    <w:rsid w:val="00EF2D9A"/>
    <w:rsid w:val="00EF3330"/>
    <w:rsid w:val="00EF339A"/>
    <w:rsid w:val="00EF342B"/>
    <w:rsid w:val="00EF4003"/>
    <w:rsid w:val="00EF42A0"/>
    <w:rsid w:val="00EF49FB"/>
    <w:rsid w:val="00EF61D0"/>
    <w:rsid w:val="00EF61FF"/>
    <w:rsid w:val="00EF6DFA"/>
    <w:rsid w:val="00EF7EA7"/>
    <w:rsid w:val="00F00F7F"/>
    <w:rsid w:val="00F01D09"/>
    <w:rsid w:val="00F022FF"/>
    <w:rsid w:val="00F02CA6"/>
    <w:rsid w:val="00F02F26"/>
    <w:rsid w:val="00F03053"/>
    <w:rsid w:val="00F03A88"/>
    <w:rsid w:val="00F03C6D"/>
    <w:rsid w:val="00F0472E"/>
    <w:rsid w:val="00F04B0A"/>
    <w:rsid w:val="00F05BC3"/>
    <w:rsid w:val="00F06941"/>
    <w:rsid w:val="00F06B31"/>
    <w:rsid w:val="00F0705D"/>
    <w:rsid w:val="00F11753"/>
    <w:rsid w:val="00F11D25"/>
    <w:rsid w:val="00F12100"/>
    <w:rsid w:val="00F12DAC"/>
    <w:rsid w:val="00F12F4D"/>
    <w:rsid w:val="00F133B2"/>
    <w:rsid w:val="00F13A1B"/>
    <w:rsid w:val="00F14100"/>
    <w:rsid w:val="00F1516F"/>
    <w:rsid w:val="00F161C2"/>
    <w:rsid w:val="00F21329"/>
    <w:rsid w:val="00F2143E"/>
    <w:rsid w:val="00F21BB5"/>
    <w:rsid w:val="00F21CB2"/>
    <w:rsid w:val="00F2275C"/>
    <w:rsid w:val="00F2361E"/>
    <w:rsid w:val="00F2392E"/>
    <w:rsid w:val="00F23EDE"/>
    <w:rsid w:val="00F243C7"/>
    <w:rsid w:val="00F24B92"/>
    <w:rsid w:val="00F2517B"/>
    <w:rsid w:val="00F27B14"/>
    <w:rsid w:val="00F27FB9"/>
    <w:rsid w:val="00F305A0"/>
    <w:rsid w:val="00F31A1E"/>
    <w:rsid w:val="00F32FB5"/>
    <w:rsid w:val="00F33762"/>
    <w:rsid w:val="00F33F48"/>
    <w:rsid w:val="00F34E55"/>
    <w:rsid w:val="00F35014"/>
    <w:rsid w:val="00F36946"/>
    <w:rsid w:val="00F36E26"/>
    <w:rsid w:val="00F36EF7"/>
    <w:rsid w:val="00F377B5"/>
    <w:rsid w:val="00F37900"/>
    <w:rsid w:val="00F422F7"/>
    <w:rsid w:val="00F423B3"/>
    <w:rsid w:val="00F4411A"/>
    <w:rsid w:val="00F45F76"/>
    <w:rsid w:val="00F46C87"/>
    <w:rsid w:val="00F47C4E"/>
    <w:rsid w:val="00F47CAA"/>
    <w:rsid w:val="00F47D5C"/>
    <w:rsid w:val="00F50A8B"/>
    <w:rsid w:val="00F51D13"/>
    <w:rsid w:val="00F52003"/>
    <w:rsid w:val="00F53351"/>
    <w:rsid w:val="00F5450A"/>
    <w:rsid w:val="00F55BE1"/>
    <w:rsid w:val="00F564F5"/>
    <w:rsid w:val="00F57392"/>
    <w:rsid w:val="00F57548"/>
    <w:rsid w:val="00F5759E"/>
    <w:rsid w:val="00F60439"/>
    <w:rsid w:val="00F60C33"/>
    <w:rsid w:val="00F61652"/>
    <w:rsid w:val="00F63C54"/>
    <w:rsid w:val="00F64028"/>
    <w:rsid w:val="00F64C42"/>
    <w:rsid w:val="00F64CC5"/>
    <w:rsid w:val="00F6536B"/>
    <w:rsid w:val="00F66DA9"/>
    <w:rsid w:val="00F67ADA"/>
    <w:rsid w:val="00F7006F"/>
    <w:rsid w:val="00F704A0"/>
    <w:rsid w:val="00F70B29"/>
    <w:rsid w:val="00F71588"/>
    <w:rsid w:val="00F72746"/>
    <w:rsid w:val="00F74A88"/>
    <w:rsid w:val="00F75EF9"/>
    <w:rsid w:val="00F76BF7"/>
    <w:rsid w:val="00F76FD4"/>
    <w:rsid w:val="00F77361"/>
    <w:rsid w:val="00F80AC4"/>
    <w:rsid w:val="00F82404"/>
    <w:rsid w:val="00F82C67"/>
    <w:rsid w:val="00F82EDA"/>
    <w:rsid w:val="00F83DE9"/>
    <w:rsid w:val="00F8419D"/>
    <w:rsid w:val="00F841CC"/>
    <w:rsid w:val="00F851FF"/>
    <w:rsid w:val="00F8629B"/>
    <w:rsid w:val="00F865CB"/>
    <w:rsid w:val="00F86D15"/>
    <w:rsid w:val="00F8757A"/>
    <w:rsid w:val="00F875D6"/>
    <w:rsid w:val="00F90585"/>
    <w:rsid w:val="00F90DC9"/>
    <w:rsid w:val="00F92AD8"/>
    <w:rsid w:val="00F95490"/>
    <w:rsid w:val="00F95C0E"/>
    <w:rsid w:val="00F95D41"/>
    <w:rsid w:val="00F96E43"/>
    <w:rsid w:val="00F97684"/>
    <w:rsid w:val="00F97E91"/>
    <w:rsid w:val="00FA0A0B"/>
    <w:rsid w:val="00FA1C07"/>
    <w:rsid w:val="00FA2B0F"/>
    <w:rsid w:val="00FA36BB"/>
    <w:rsid w:val="00FA3F50"/>
    <w:rsid w:val="00FA3FDA"/>
    <w:rsid w:val="00FA4171"/>
    <w:rsid w:val="00FA45FA"/>
    <w:rsid w:val="00FA53E0"/>
    <w:rsid w:val="00FA5526"/>
    <w:rsid w:val="00FA62E3"/>
    <w:rsid w:val="00FA7EA7"/>
    <w:rsid w:val="00FB1DAE"/>
    <w:rsid w:val="00FB2171"/>
    <w:rsid w:val="00FB37CF"/>
    <w:rsid w:val="00FB40A3"/>
    <w:rsid w:val="00FB4958"/>
    <w:rsid w:val="00FB5727"/>
    <w:rsid w:val="00FB62E0"/>
    <w:rsid w:val="00FB7591"/>
    <w:rsid w:val="00FC01B1"/>
    <w:rsid w:val="00FC026A"/>
    <w:rsid w:val="00FC06A4"/>
    <w:rsid w:val="00FC1C05"/>
    <w:rsid w:val="00FC28FD"/>
    <w:rsid w:val="00FC2FAC"/>
    <w:rsid w:val="00FC2FB3"/>
    <w:rsid w:val="00FC3256"/>
    <w:rsid w:val="00FC3570"/>
    <w:rsid w:val="00FC4156"/>
    <w:rsid w:val="00FC4902"/>
    <w:rsid w:val="00FC4A25"/>
    <w:rsid w:val="00FC6B1D"/>
    <w:rsid w:val="00FD032F"/>
    <w:rsid w:val="00FD1533"/>
    <w:rsid w:val="00FD38B0"/>
    <w:rsid w:val="00FD3B3E"/>
    <w:rsid w:val="00FD3FB3"/>
    <w:rsid w:val="00FD4090"/>
    <w:rsid w:val="00FD40D3"/>
    <w:rsid w:val="00FD4F54"/>
    <w:rsid w:val="00FD6B52"/>
    <w:rsid w:val="00FD7606"/>
    <w:rsid w:val="00FD7ADD"/>
    <w:rsid w:val="00FE0F1A"/>
    <w:rsid w:val="00FE18CD"/>
    <w:rsid w:val="00FE19C9"/>
    <w:rsid w:val="00FE33DD"/>
    <w:rsid w:val="00FE4176"/>
    <w:rsid w:val="00FE7B82"/>
    <w:rsid w:val="00FF01AD"/>
    <w:rsid w:val="00FF0E31"/>
    <w:rsid w:val="00FF1FD7"/>
    <w:rsid w:val="00FF2337"/>
    <w:rsid w:val="00FF23D4"/>
    <w:rsid w:val="00FF28CA"/>
    <w:rsid w:val="00FF45F7"/>
    <w:rsid w:val="00FF47F7"/>
    <w:rsid w:val="00FF5925"/>
    <w:rsid w:val="00FF6CEF"/>
    <w:rsid w:val="02B72ACA"/>
    <w:rsid w:val="035B3553"/>
    <w:rsid w:val="04ED166B"/>
    <w:rsid w:val="07342E07"/>
    <w:rsid w:val="15CC41FF"/>
    <w:rsid w:val="18EE45BB"/>
    <w:rsid w:val="1F1E5829"/>
    <w:rsid w:val="1FAF2260"/>
    <w:rsid w:val="205B4C1E"/>
    <w:rsid w:val="233C46CB"/>
    <w:rsid w:val="2C196F4E"/>
    <w:rsid w:val="2F5D3029"/>
    <w:rsid w:val="31BA6200"/>
    <w:rsid w:val="33D91B8D"/>
    <w:rsid w:val="3A907B37"/>
    <w:rsid w:val="3CC62F00"/>
    <w:rsid w:val="3E79784D"/>
    <w:rsid w:val="44CC3934"/>
    <w:rsid w:val="4DEE3493"/>
    <w:rsid w:val="4E70190E"/>
    <w:rsid w:val="538639BA"/>
    <w:rsid w:val="54F8089D"/>
    <w:rsid w:val="58013F40"/>
    <w:rsid w:val="59EC0926"/>
    <w:rsid w:val="5D3B5A52"/>
    <w:rsid w:val="5D562783"/>
    <w:rsid w:val="5FB7379D"/>
    <w:rsid w:val="614309DA"/>
    <w:rsid w:val="6C877E3B"/>
    <w:rsid w:val="6C9B5C57"/>
    <w:rsid w:val="6C9E7CFF"/>
    <w:rsid w:val="70CB08AA"/>
    <w:rsid w:val="76FE567B"/>
    <w:rsid w:val="788112FE"/>
    <w:rsid w:val="79CA78E4"/>
    <w:rsid w:val="7B31162C"/>
    <w:rsid w:val="7B426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1" w:defQFormat="0" w:count="267">
    <w:lsdException w:name="Normal" w:unhideWhenUsed="0" w:qFormat="1"/>
    <w:lsdException w:name="heading 1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 w:qFormat="1"/>
    <w:lsdException w:name="toc 6" w:semiHidden="1"/>
    <w:lsdException w:name="toc 7" w:semiHidden="1"/>
    <w:lsdException w:name="toc 8" w:semiHidden="1"/>
    <w:lsdException w:name="toc 9" w:semiHidden="1"/>
    <w:lsdException w:name="footnote text" w:semiHidden="1"/>
    <w:lsdException w:name="annotation text" w:semiHidden="1"/>
    <w:lsdException w:name="header" w:qFormat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qFormat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unhideWhenUsed="0"/>
    <w:lsdException w:name="List 2" w:semiHidden="1"/>
    <w:lsdException w:name="List 3" w:semiHidden="1"/>
    <w:lsdException w:name="List 4" w:unhideWhenUsed="0"/>
    <w:lsdException w:name="List 5" w:unhideWhenUsed="0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nhideWhenUsed="0" w:qFormat="1"/>
    <w:lsdException w:name="Closing" w:semiHidden="1"/>
    <w:lsdException w:name="Signature" w:semiHidden="1"/>
    <w:lsdException w:name="Default Paragraph Font" w:semiHidden="1" w:uiPriority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qFormat="1"/>
    <w:lsdException w:name="FollowedHyperlink" w:semiHidden="1"/>
    <w:lsdException w:name="Strong" w:unhideWhenUsed="0" w:qFormat="1"/>
    <w:lsdException w:name="Emphasis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 w:uiPriority="99"/>
    <w:lsdException w:name="HTML Bottom of Form" w:semiHidden="1" w:uiPriority="99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iPriority="99"/>
    <w:lsdException w:name="annotation subject" w:semiHidden="1"/>
    <w:lsdException w:name="No List" w:semiHidden="1" w:uiPriority="99"/>
    <w:lsdException w:name="Outline List 1" w:semiHidden="1" w:uiPriority="99"/>
    <w:lsdException w:name="Outline List 2" w:semiHidden="1" w:uiPriority="99"/>
    <w:lsdException w:name="Outline List 3" w:semiHidden="1" w:uiPriority="99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qFormat="1"/>
    <w:lsdException w:name="Table Grid" w:uiPriority="59" w:unhideWhenUsed="0" w:qFormat="1"/>
    <w:lsdException w:name="Table Theme" w:semiHidden="1"/>
    <w:lsdException w:name="Placeholder Text" w:semiHidden="1" w:uiPriority="99" w:unhideWhenUsed="0"/>
    <w:lsdException w:name="No Spacing" w:uiPriority="99" w:unhideWhenUsed="0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iPriority="99" w:unhideWhenUsed="0"/>
    <w:lsdException w:name="List Paragraph" w:uiPriority="34" w:unhideWhenUsed="0" w:qFormat="1"/>
    <w:lsdException w:name="Quote" w:uiPriority="99" w:unhideWhenUsed="0"/>
    <w:lsdException w:name="Intense Quote" w:uiPriority="99" w:unhideWhenUsed="0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a">
    <w:name w:val="Normal"/>
    <w:qFormat/>
    <w:rsid w:val="0096231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rsid w:val="004D7C3A"/>
    <w:pPr>
      <w:widowControl/>
      <w:numPr>
        <w:numId w:val="1"/>
      </w:numPr>
      <w:spacing w:line="360" w:lineRule="auto"/>
      <w:outlineLvl w:val="0"/>
    </w:pPr>
    <w:rPr>
      <w:rFonts w:ascii="Times New Roman" w:eastAsia="黑体" w:hAnsi="Times New Roman" w:cs="Times New Roman"/>
      <w:b/>
      <w:bCs/>
      <w:sz w:val="36"/>
      <w:szCs w:val="44"/>
    </w:rPr>
  </w:style>
  <w:style w:type="paragraph" w:styleId="2">
    <w:name w:val="heading 2"/>
    <w:basedOn w:val="a"/>
    <w:next w:val="a"/>
    <w:qFormat/>
    <w:rsid w:val="004D7C3A"/>
    <w:pPr>
      <w:widowControl/>
      <w:numPr>
        <w:ilvl w:val="1"/>
        <w:numId w:val="1"/>
      </w:numPr>
      <w:spacing w:line="360" w:lineRule="auto"/>
      <w:ind w:left="578" w:hanging="578"/>
      <w:outlineLvl w:val="1"/>
    </w:pPr>
    <w:rPr>
      <w:rFonts w:ascii="Arial" w:eastAsia="黑体" w:hAnsi="Arial" w:cs="Times New Roman"/>
      <w:b/>
      <w:bCs/>
      <w:sz w:val="32"/>
      <w:szCs w:val="32"/>
    </w:rPr>
  </w:style>
  <w:style w:type="paragraph" w:styleId="3">
    <w:name w:val="heading 3"/>
    <w:basedOn w:val="a"/>
    <w:next w:val="a0"/>
    <w:qFormat/>
    <w:rsid w:val="004D7C3A"/>
    <w:pPr>
      <w:keepNext/>
      <w:keepLines/>
      <w:numPr>
        <w:ilvl w:val="2"/>
        <w:numId w:val="1"/>
      </w:numPr>
      <w:spacing w:line="360" w:lineRule="auto"/>
      <w:outlineLvl w:val="2"/>
    </w:pPr>
    <w:rPr>
      <w:rFonts w:ascii="Times New Roman" w:eastAsia="黑体" w:hAnsi="Times New Roman" w:cs="Times New Roman"/>
      <w:b/>
      <w:sz w:val="30"/>
      <w:szCs w:val="20"/>
    </w:rPr>
  </w:style>
  <w:style w:type="paragraph" w:styleId="4">
    <w:name w:val="heading 4"/>
    <w:basedOn w:val="a"/>
    <w:next w:val="a"/>
    <w:qFormat/>
    <w:rsid w:val="004D7C3A"/>
    <w:pPr>
      <w:keepNext/>
      <w:keepLines/>
      <w:numPr>
        <w:ilvl w:val="3"/>
        <w:numId w:val="1"/>
      </w:numPr>
      <w:spacing w:line="360" w:lineRule="auto"/>
      <w:ind w:left="862" w:hanging="862"/>
      <w:outlineLvl w:val="3"/>
    </w:pPr>
    <w:rPr>
      <w:rFonts w:ascii="Arial" w:eastAsia="黑体" w:hAnsi="Arial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4D7C3A"/>
    <w:pPr>
      <w:keepNext/>
      <w:keepLines/>
      <w:numPr>
        <w:ilvl w:val="4"/>
        <w:numId w:val="1"/>
      </w:numPr>
      <w:spacing w:line="360" w:lineRule="auto"/>
      <w:ind w:left="1009" w:hanging="1009"/>
      <w:outlineLvl w:val="4"/>
    </w:pPr>
    <w:rPr>
      <w:rFonts w:ascii="Times New Roman" w:eastAsia="黑体" w:hAnsi="Times New Roman" w:cs="Times New Roman"/>
      <w:b/>
      <w:bCs/>
      <w:sz w:val="24"/>
      <w:szCs w:val="28"/>
    </w:rPr>
  </w:style>
  <w:style w:type="paragraph" w:styleId="6">
    <w:name w:val="heading 6"/>
    <w:basedOn w:val="a"/>
    <w:next w:val="a"/>
    <w:qFormat/>
    <w:rsid w:val="004D7C3A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Arial" w:eastAsia="黑体" w:hAnsi="Arial" w:cs="Times New Roman"/>
      <w:b/>
      <w:bCs/>
      <w:sz w:val="24"/>
      <w:szCs w:val="24"/>
    </w:rPr>
  </w:style>
  <w:style w:type="paragraph" w:styleId="7">
    <w:name w:val="heading 7"/>
    <w:basedOn w:val="a"/>
    <w:next w:val="a"/>
    <w:qFormat/>
    <w:rsid w:val="004D7C3A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rFonts w:ascii="Times New Roman" w:eastAsia="宋体" w:hAnsi="Times New Roman" w:cs="Times New Roman"/>
      <w:b/>
      <w:bCs/>
      <w:sz w:val="24"/>
      <w:szCs w:val="24"/>
    </w:rPr>
  </w:style>
  <w:style w:type="paragraph" w:styleId="8">
    <w:name w:val="heading 8"/>
    <w:basedOn w:val="a"/>
    <w:next w:val="a"/>
    <w:qFormat/>
    <w:rsid w:val="004D7C3A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Arial" w:eastAsia="黑体" w:hAnsi="Arial" w:cs="Times New Roman"/>
      <w:sz w:val="24"/>
      <w:szCs w:val="24"/>
    </w:rPr>
  </w:style>
  <w:style w:type="paragraph" w:styleId="9">
    <w:name w:val="heading 9"/>
    <w:basedOn w:val="a"/>
    <w:next w:val="a"/>
    <w:qFormat/>
    <w:rsid w:val="004D7C3A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Arial" w:eastAsia="黑体" w:hAnsi="Arial" w:cs="Times New Roman"/>
      <w:sz w:val="24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7C3A"/>
    <w:pPr>
      <w:spacing w:line="360" w:lineRule="auto"/>
      <w:ind w:firstLine="420"/>
    </w:pPr>
    <w:rPr>
      <w:rFonts w:ascii="Times New Roman" w:eastAsia="宋体" w:hAnsi="Times New Roman" w:cs="Times New Roman"/>
      <w:sz w:val="24"/>
      <w:szCs w:val="20"/>
    </w:rPr>
  </w:style>
  <w:style w:type="paragraph" w:styleId="a4">
    <w:name w:val="Document Map"/>
    <w:basedOn w:val="a"/>
    <w:semiHidden/>
    <w:rsid w:val="004D7C3A"/>
    <w:pPr>
      <w:shd w:val="clear" w:color="auto" w:fill="000080"/>
      <w:spacing w:line="360" w:lineRule="auto"/>
    </w:pPr>
    <w:rPr>
      <w:rFonts w:ascii="Times New Roman" w:eastAsia="宋体" w:hAnsi="Times New Roman" w:cs="Times New Roman"/>
      <w:sz w:val="24"/>
      <w:szCs w:val="20"/>
    </w:rPr>
  </w:style>
  <w:style w:type="paragraph" w:styleId="50">
    <w:name w:val="toc 5"/>
    <w:basedOn w:val="a"/>
    <w:next w:val="a"/>
    <w:semiHidden/>
    <w:qFormat/>
    <w:rsid w:val="004D7C3A"/>
    <w:pPr>
      <w:spacing w:line="360" w:lineRule="auto"/>
      <w:ind w:leftChars="800" w:left="1680"/>
    </w:pPr>
    <w:rPr>
      <w:rFonts w:ascii="Times New Roman" w:eastAsia="宋体" w:hAnsi="Times New Roman" w:cs="Times New Roman"/>
      <w:sz w:val="24"/>
      <w:szCs w:val="20"/>
    </w:rPr>
  </w:style>
  <w:style w:type="paragraph" w:styleId="30">
    <w:name w:val="toc 3"/>
    <w:basedOn w:val="a"/>
    <w:next w:val="a"/>
    <w:semiHidden/>
    <w:rsid w:val="004D7C3A"/>
    <w:pPr>
      <w:spacing w:line="360" w:lineRule="auto"/>
      <w:ind w:leftChars="400" w:left="840"/>
    </w:pPr>
    <w:rPr>
      <w:rFonts w:ascii="Times New Roman" w:eastAsia="宋体" w:hAnsi="Times New Roman" w:cs="Times New Roman"/>
      <w:sz w:val="24"/>
      <w:szCs w:val="20"/>
    </w:rPr>
  </w:style>
  <w:style w:type="paragraph" w:styleId="a5">
    <w:name w:val="Date"/>
    <w:basedOn w:val="a"/>
    <w:next w:val="a"/>
    <w:rsid w:val="004D7C3A"/>
    <w:pPr>
      <w:spacing w:line="360" w:lineRule="auto"/>
    </w:pPr>
    <w:rPr>
      <w:rFonts w:ascii="宋体" w:eastAsia="宋体" w:hAnsi="Times New Roman" w:cs="Times New Roman"/>
      <w:sz w:val="36"/>
      <w:szCs w:val="20"/>
    </w:rPr>
  </w:style>
  <w:style w:type="paragraph" w:styleId="a6">
    <w:name w:val="Balloon Text"/>
    <w:basedOn w:val="a"/>
    <w:link w:val="Char"/>
    <w:qFormat/>
    <w:rsid w:val="004D7C3A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rsid w:val="004D7C3A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eastAsia="宋体" w:hAnsi="Times New Roman" w:cs="Times New Roman"/>
      <w:sz w:val="18"/>
      <w:szCs w:val="20"/>
    </w:rPr>
  </w:style>
  <w:style w:type="paragraph" w:styleId="a8">
    <w:name w:val="header"/>
    <w:basedOn w:val="a"/>
    <w:qFormat/>
    <w:rsid w:val="004D7C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right"/>
    </w:pPr>
    <w:rPr>
      <w:rFonts w:ascii="黑体" w:eastAsia="黑体" w:hAnsi="Times New Roman" w:cs="Times New Roman"/>
      <w:b/>
      <w:szCs w:val="21"/>
    </w:rPr>
  </w:style>
  <w:style w:type="paragraph" w:styleId="10">
    <w:name w:val="toc 1"/>
    <w:basedOn w:val="a"/>
    <w:next w:val="a"/>
    <w:semiHidden/>
    <w:rsid w:val="004D7C3A"/>
    <w:pPr>
      <w:spacing w:line="360" w:lineRule="auto"/>
    </w:pPr>
    <w:rPr>
      <w:rFonts w:ascii="Times New Roman" w:eastAsia="宋体" w:hAnsi="Times New Roman" w:cs="Times New Roman"/>
      <w:sz w:val="24"/>
      <w:szCs w:val="20"/>
    </w:rPr>
  </w:style>
  <w:style w:type="paragraph" w:styleId="40">
    <w:name w:val="toc 4"/>
    <w:basedOn w:val="a"/>
    <w:next w:val="a"/>
    <w:semiHidden/>
    <w:rsid w:val="004D7C3A"/>
    <w:pPr>
      <w:spacing w:line="360" w:lineRule="auto"/>
      <w:ind w:leftChars="600" w:left="1260"/>
    </w:pPr>
    <w:rPr>
      <w:rFonts w:ascii="Times New Roman" w:eastAsia="宋体" w:hAnsi="Times New Roman" w:cs="Times New Roman"/>
      <w:sz w:val="24"/>
      <w:szCs w:val="20"/>
    </w:rPr>
  </w:style>
  <w:style w:type="paragraph" w:styleId="20">
    <w:name w:val="toc 2"/>
    <w:basedOn w:val="a"/>
    <w:next w:val="a"/>
    <w:semiHidden/>
    <w:rsid w:val="004D7C3A"/>
    <w:pPr>
      <w:spacing w:line="360" w:lineRule="auto"/>
      <w:ind w:leftChars="200" w:left="420"/>
    </w:pPr>
    <w:rPr>
      <w:rFonts w:ascii="Times New Roman" w:eastAsia="宋体" w:hAnsi="Times New Roman" w:cs="Times New Roman"/>
      <w:sz w:val="24"/>
      <w:szCs w:val="20"/>
    </w:rPr>
  </w:style>
  <w:style w:type="paragraph" w:styleId="a9">
    <w:name w:val="Title"/>
    <w:basedOn w:val="a"/>
    <w:next w:val="a"/>
    <w:link w:val="Char0"/>
    <w:qFormat/>
    <w:rsid w:val="004D7C3A"/>
    <w:pPr>
      <w:jc w:val="center"/>
    </w:pPr>
    <w:rPr>
      <w:rFonts w:ascii="宋体" w:eastAsia="宋体" w:hAnsi="Times New Roman" w:cs="Times New Roman"/>
      <w:b/>
      <w:snapToGrid w:val="0"/>
      <w:kern w:val="0"/>
      <w:sz w:val="36"/>
      <w:szCs w:val="20"/>
    </w:rPr>
  </w:style>
  <w:style w:type="table" w:styleId="aa">
    <w:name w:val="Table Grid"/>
    <w:basedOn w:val="a2"/>
    <w:uiPriority w:val="59"/>
    <w:qFormat/>
    <w:rsid w:val="004D7C3A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1"/>
    <w:qFormat/>
    <w:rsid w:val="004D7C3A"/>
  </w:style>
  <w:style w:type="character" w:styleId="ac">
    <w:name w:val="Hyperlink"/>
    <w:basedOn w:val="a1"/>
    <w:qFormat/>
    <w:rsid w:val="004D7C3A"/>
    <w:rPr>
      <w:color w:val="0000FF"/>
      <w:u w:val="single"/>
    </w:rPr>
  </w:style>
  <w:style w:type="paragraph" w:customStyle="1" w:styleId="ad">
    <w:name w:val="文件标题"/>
    <w:basedOn w:val="a"/>
    <w:qFormat/>
    <w:rsid w:val="004D7C3A"/>
    <w:pPr>
      <w:spacing w:line="360" w:lineRule="auto"/>
      <w:jc w:val="center"/>
    </w:pPr>
    <w:rPr>
      <w:rFonts w:ascii="黑体" w:eastAsia="黑体" w:hAnsi="Times New Roman" w:cs="宋体"/>
      <w:b/>
      <w:bCs/>
      <w:sz w:val="52"/>
      <w:szCs w:val="20"/>
    </w:rPr>
  </w:style>
  <w:style w:type="character" w:customStyle="1" w:styleId="ae">
    <w:name w:val="修订记录、目录"/>
    <w:basedOn w:val="a1"/>
    <w:qFormat/>
    <w:rsid w:val="004D7C3A"/>
    <w:rPr>
      <w:rFonts w:ascii="黑体" w:eastAsia="黑体" w:hAnsi="黑体"/>
      <w:b/>
      <w:bCs/>
      <w:sz w:val="28"/>
    </w:rPr>
  </w:style>
  <w:style w:type="character" w:customStyle="1" w:styleId="af">
    <w:name w:val="活动属性描述文字"/>
    <w:basedOn w:val="a1"/>
    <w:qFormat/>
    <w:rsid w:val="004D7C3A"/>
    <w:rPr>
      <w:color w:val="auto"/>
    </w:rPr>
  </w:style>
  <w:style w:type="paragraph" w:customStyle="1" w:styleId="CharCharCharCharCharCharChar">
    <w:name w:val="Char Char Char Char Char Char Char"/>
    <w:basedOn w:val="a"/>
    <w:qFormat/>
    <w:rsid w:val="004D7C3A"/>
    <w:pPr>
      <w:widowControl/>
      <w:spacing w:after="160" w:line="240" w:lineRule="exact"/>
      <w:jc w:val="left"/>
    </w:pPr>
    <w:rPr>
      <w:rFonts w:ascii="Verdana" w:eastAsia="宋体" w:hAnsi="Verdana" w:cs="Times New Roman"/>
      <w:kern w:val="0"/>
      <w:sz w:val="20"/>
      <w:szCs w:val="20"/>
      <w:lang w:eastAsia="en-US"/>
    </w:rPr>
  </w:style>
  <w:style w:type="character" w:customStyle="1" w:styleId="Char0">
    <w:name w:val="标题 Char"/>
    <w:basedOn w:val="a1"/>
    <w:link w:val="a9"/>
    <w:qFormat/>
    <w:rsid w:val="004D7C3A"/>
    <w:rPr>
      <w:rFonts w:ascii="宋体"/>
      <w:b/>
      <w:snapToGrid w:val="0"/>
      <w:sz w:val="36"/>
    </w:rPr>
  </w:style>
  <w:style w:type="character" w:customStyle="1" w:styleId="Char">
    <w:name w:val="批注框文本 Char"/>
    <w:basedOn w:val="a1"/>
    <w:link w:val="a6"/>
    <w:qFormat/>
    <w:rsid w:val="004D7C3A"/>
    <w:rPr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4D7C3A"/>
    <w:pPr>
      <w:spacing w:line="360" w:lineRule="auto"/>
      <w:ind w:firstLineChars="200" w:firstLine="420"/>
    </w:pPr>
    <w:rPr>
      <w:rFonts w:ascii="Times New Roman" w:eastAsia="宋体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4-&#25216;&#26415;&#25903;&#25345;\02-&#20351;&#29992;&#32463;&#39564;\&#32463;&#39564;&#24635;&#32467;&#27169;&#26495;4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</customShpExts>
</s:customData>
</file>

<file path=customXml/itemProps1.xml><?xml version="1.0" encoding="utf-8"?>
<ds:datastoreItem xmlns:ds="http://schemas.openxmlformats.org/officeDocument/2006/customXml" ds:itemID="{348507E9-C957-46A6-B3BF-FDCB4B2A48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经验总结模板4.dotx</Template>
  <TotalTime>30</TotalTime>
  <Pages>1</Pages>
  <Words>224</Words>
  <Characters>100</Characters>
  <Application>Microsoft Office Word</Application>
  <DocSecurity>0</DocSecurity>
  <Lines>1</Lines>
  <Paragraphs>1</Paragraphs>
  <ScaleCrop>false</ScaleCrop>
  <Company>Microsoft</Company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模板的模板（Word）</dc:title>
  <dc:creator>lenovo</dc:creator>
  <cp:lastModifiedBy>lenovo</cp:lastModifiedBy>
  <cp:revision>4</cp:revision>
  <cp:lastPrinted>2017-11-06T06:20:00Z</cp:lastPrinted>
  <dcterms:created xsi:type="dcterms:W3CDTF">2021-12-25T08:54:00Z</dcterms:created>
  <dcterms:modified xsi:type="dcterms:W3CDTF">2021-12-25T09:25:00Z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